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06F" w:rsidRDefault="005A3163" w:rsidP="00D05F77">
      <w:pPr>
        <w:tabs>
          <w:tab w:val="right" w:pos="4905"/>
        </w:tabs>
      </w:pPr>
      <w:r w:rsidRPr="00302796"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655C4A14" wp14:editId="2092DC86">
            <wp:simplePos x="0" y="0"/>
            <wp:positionH relativeFrom="column">
              <wp:posOffset>-818515</wp:posOffset>
            </wp:positionH>
            <wp:positionV relativeFrom="paragraph">
              <wp:posOffset>697230</wp:posOffset>
            </wp:positionV>
            <wp:extent cx="563245" cy="400050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C4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D22D2CD" wp14:editId="7BFDDF4E">
            <wp:simplePos x="0" y="0"/>
            <wp:positionH relativeFrom="column">
              <wp:posOffset>6188075</wp:posOffset>
            </wp:positionH>
            <wp:positionV relativeFrom="paragraph">
              <wp:posOffset>1734185</wp:posOffset>
            </wp:positionV>
            <wp:extent cx="497840" cy="5060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4" t="7691" r="69711" b="74261"/>
                    <a:stretch/>
                  </pic:blipFill>
                  <pic:spPr bwMode="auto">
                    <a:xfrm>
                      <a:off x="0" y="0"/>
                      <a:ext cx="49784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C4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556CB58F" wp14:editId="467E2376">
            <wp:simplePos x="0" y="0"/>
            <wp:positionH relativeFrom="column">
              <wp:posOffset>2457450</wp:posOffset>
            </wp:positionH>
            <wp:positionV relativeFrom="paragraph">
              <wp:posOffset>1546225</wp:posOffset>
            </wp:positionV>
            <wp:extent cx="811530" cy="366395"/>
            <wp:effectExtent l="0" t="0" r="762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8" t="29029" r="54434" b="46434"/>
                    <a:stretch/>
                  </pic:blipFill>
                  <pic:spPr bwMode="auto">
                    <a:xfrm>
                      <a:off x="0" y="0"/>
                      <a:ext cx="811530" cy="3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C4" w:rsidRPr="00D313A8">
        <w:rPr>
          <w:rFonts w:ascii="Arial" w:hAnsi="Arial" w:cs="Arial"/>
          <w:bCs/>
          <w:noProof/>
          <w:sz w:val="20"/>
          <w:lang w:eastAsia="en-GB"/>
        </w:rPr>
        <w:drawing>
          <wp:anchor distT="0" distB="0" distL="114300" distR="114300" simplePos="0" relativeHeight="251749376" behindDoc="0" locked="0" layoutInCell="1" allowOverlap="1" wp14:anchorId="70235103" wp14:editId="15E7D68E">
            <wp:simplePos x="0" y="0"/>
            <wp:positionH relativeFrom="column">
              <wp:posOffset>6247765</wp:posOffset>
            </wp:positionH>
            <wp:positionV relativeFrom="paragraph">
              <wp:posOffset>-782320</wp:posOffset>
            </wp:positionV>
            <wp:extent cx="371475" cy="371475"/>
            <wp:effectExtent l="0" t="0" r="9525" b="9525"/>
            <wp:wrapNone/>
            <wp:docPr id="13" name="Picture 13" descr="S:\Shared Files\Student info 1415\Psychology Students\student projects 14\Pain Clinic Info\pictures\Yes\adult helpd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 Files\Student info 1415\Psychology Students\student projects 14\Pain Clinic Info\pictures\Yes\adult helpdes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C4"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7A1EBFCD" wp14:editId="08B120D9">
            <wp:simplePos x="0" y="0"/>
            <wp:positionH relativeFrom="column">
              <wp:posOffset>2131060</wp:posOffset>
            </wp:positionH>
            <wp:positionV relativeFrom="paragraph">
              <wp:posOffset>-779780</wp:posOffset>
            </wp:positionV>
            <wp:extent cx="1057275" cy="414655"/>
            <wp:effectExtent l="0" t="0" r="952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37870" r="61058" b="39132"/>
                    <a:stretch/>
                  </pic:blipFill>
                  <pic:spPr bwMode="auto">
                    <a:xfrm>
                      <a:off x="0" y="0"/>
                      <a:ext cx="10572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06F">
        <w:rPr>
          <w:rFonts w:ascii="Arial" w:hAnsi="Arial" w:cs="Arial"/>
          <w:noProof/>
          <w:color w:val="337AB7"/>
          <w:sz w:val="21"/>
          <w:szCs w:val="21"/>
          <w:lang w:eastAsia="en-GB"/>
        </w:rPr>
        <w:drawing>
          <wp:anchor distT="0" distB="0" distL="114300" distR="114300" simplePos="0" relativeHeight="251745280" behindDoc="0" locked="0" layoutInCell="1" allowOverlap="1" wp14:anchorId="0E45E499" wp14:editId="2A5F8B2A">
            <wp:simplePos x="0" y="0"/>
            <wp:positionH relativeFrom="column">
              <wp:posOffset>-756285</wp:posOffset>
            </wp:positionH>
            <wp:positionV relativeFrom="paragraph">
              <wp:posOffset>-777240</wp:posOffset>
            </wp:positionV>
            <wp:extent cx="495300" cy="495300"/>
            <wp:effectExtent l="0" t="0" r="0" b="0"/>
            <wp:wrapNone/>
            <wp:docPr id="38" name="Picture 38" descr="let's Talk log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t's Talk log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06F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75648" behindDoc="0" locked="0" layoutInCell="0" allowOverlap="1" wp14:anchorId="1E094BF9" wp14:editId="65B4451B">
                <wp:simplePos x="0" y="0"/>
                <wp:positionH relativeFrom="margin">
                  <wp:posOffset>-180975</wp:posOffset>
                </wp:positionH>
                <wp:positionV relativeFrom="margin">
                  <wp:posOffset>-844550</wp:posOffset>
                </wp:positionV>
                <wp:extent cx="3257550" cy="3082925"/>
                <wp:effectExtent l="0" t="0" r="19050" b="22225"/>
                <wp:wrapSquare wrapText="bothSides"/>
                <wp:docPr id="6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57550" cy="3082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Pr="00783427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 w:rsidRPr="00783427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Let’s Talk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 - Gloucestershire</w:t>
                            </w:r>
                          </w:p>
                          <w:p w:rsidR="00A8794E" w:rsidRPr="00783427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  <w:sz w:val="20"/>
                                <w:lang w:val="en-US"/>
                              </w:rPr>
                            </w:pPr>
                          </w:p>
                          <w:p w:rsidR="00A8794E" w:rsidRPr="001E3CE3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  <w:sz w:val="4"/>
                                <w:lang w:val="en-US"/>
                              </w:rPr>
                            </w:pPr>
                          </w:p>
                          <w:p w:rsidR="00A8794E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Help for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common emotional problems</w:t>
                            </w:r>
                          </w:p>
                          <w:p w:rsidR="00A8794E" w:rsidRPr="00841793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such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as anxiety, 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depression,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panic, PTSD, 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insomnia etc. You can refer yourself.</w:t>
                            </w:r>
                          </w:p>
                          <w:p w:rsidR="00A8794E" w:rsidRPr="00783427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color w:val="0000FF"/>
                                <w:sz w:val="16"/>
                                <w:lang w:val="en-US"/>
                              </w:rPr>
                            </w:pPr>
                          </w:p>
                          <w:p w:rsidR="00A8794E" w:rsidRDefault="00A8794E" w:rsidP="00F87B6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Website: </w:t>
                            </w:r>
                            <w:hyperlink r:id="rId15" w:tgtFrame="_blank" w:history="1">
                              <w:r w:rsidRPr="00136767">
                                <w:rPr>
                                  <w:rFonts w:ascii="Arial" w:hAnsi="Arial" w:cs="Arial"/>
                                  <w:b/>
                                  <w:color w:val="0000FF"/>
                                </w:rPr>
                                <w:t>www.letstalkglos.nhs.uk</w:t>
                              </w:r>
                            </w:hyperlink>
                          </w:p>
                          <w:p w:rsidR="00A8794E" w:rsidRDefault="00A8794E" w:rsidP="00F87B6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  <w:r w:rsidRPr="00023F01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Tel no.:</w:t>
                            </w:r>
                            <w:r w:rsidRPr="00023F01">
                              <w:rPr>
                                <w:rFonts w:ascii="Arial" w:eastAsia="Times New Roman" w:hAnsi="Arial" w:cs="Arial"/>
                                <w:b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66FF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  <w:t>0800 073 2200</w:t>
                            </w:r>
                          </w:p>
                          <w:p w:rsidR="00A8794E" w:rsidRDefault="00A8794E" w:rsidP="00F87B6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F87B6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Herefordshire </w:t>
                            </w:r>
                            <w:r w:rsidRPr="0005077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Healthy Minds</w:t>
                            </w:r>
                          </w:p>
                          <w:p w:rsidR="00A8794E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color w:val="0070C0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color w:val="0070C0"/>
                                <w:shd w:val="clear" w:color="auto" w:fill="FFFFFF"/>
                              </w:rPr>
                            </w:pPr>
                            <w:proofErr w:type="gramStart"/>
                            <w:r w:rsidRPr="00050777">
                              <w:rPr>
                                <w:rFonts w:ascii="Arial" w:hAnsi="Arial" w:cs="Arial"/>
                                <w:color w:val="0070C0"/>
                                <w:shd w:val="clear" w:color="auto" w:fill="FFFFFF"/>
                              </w:rPr>
                              <w:t>Previously known as ‘Let’s Talk’.</w:t>
                            </w:r>
                            <w:proofErr w:type="gramEnd"/>
                          </w:p>
                          <w:p w:rsidR="00A8794E" w:rsidRPr="00050777" w:rsidRDefault="00A8794E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color w:val="8DB3E2" w:themeColor="text2" w:themeTint="66"/>
                                <w:shd w:val="clear" w:color="auto" w:fill="FFFFFF"/>
                              </w:rPr>
                            </w:pPr>
                            <w:r w:rsidRPr="00050777">
                              <w:rPr>
                                <w:rFonts w:ascii="Arial" w:hAnsi="Arial" w:cs="Arial"/>
                                <w:color w:val="0070C0"/>
                                <w:shd w:val="clear" w:color="auto" w:fill="FFFFFF"/>
                              </w:rPr>
                              <w:t>Provides support for people who are experiencing difficulties such as stress, anxiety, low mood and depression</w:t>
                            </w:r>
                            <w:r w:rsidRPr="00050777">
                              <w:rPr>
                                <w:rFonts w:ascii="Arial" w:hAnsi="Arial" w:cs="Arial"/>
                                <w:color w:val="8DB3E2" w:themeColor="text2" w:themeTint="6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8794E" w:rsidRPr="005F7644" w:rsidRDefault="002450B8" w:rsidP="00F87B6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</w:pPr>
                            <w:hyperlink r:id="rId16" w:history="1">
                              <w:r w:rsidR="00A8794E" w:rsidRPr="005F7644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  <w:shd w:val="clear" w:color="auto" w:fill="FFFFFF"/>
                                </w:rPr>
                                <w:t>https://www.healthyminds.whct.nhs.uk/support</w:t>
                              </w:r>
                            </w:hyperlink>
                          </w:p>
                          <w:p w:rsidR="00A8794E" w:rsidRPr="005F7644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Pr="00DF1140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-14.25pt;margin-top:-66.5pt;width:256.5pt;height:242.75pt;flip:x;z-index:2516756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" o:allowincell="f" fillcolor="white [3201]" strokecolor="black [3200]" strokeweight="2pt">
                <v:textbox inset="3mm,0,3mm,0">
                  <w:txbxContent>
                    <w:p w:rsidR="00756F18" w:rsidRDefault="00756F18" w:rsidP="00F87B60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Pr="00783427" w:rsidRDefault="00A8794E" w:rsidP="00F87B60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 w:rsidRPr="00783427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Let’s Talk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 - Gloucestershire</w:t>
                      </w:r>
                    </w:p>
                    <w:p w:rsidR="00A8794E" w:rsidRPr="00783427" w:rsidRDefault="00A8794E" w:rsidP="00F87B60">
                      <w:pPr>
                        <w:pStyle w:val="NoSpacing"/>
                        <w:rPr>
                          <w:rFonts w:ascii="Arial" w:hAnsi="Arial" w:cs="Arial"/>
                          <w:color w:val="0066FF"/>
                          <w:sz w:val="20"/>
                          <w:lang w:val="en-US"/>
                        </w:rPr>
                      </w:pPr>
                    </w:p>
                    <w:p w:rsidR="00A8794E" w:rsidRPr="001E3CE3" w:rsidRDefault="00A8794E" w:rsidP="00F87B60">
                      <w:pPr>
                        <w:pStyle w:val="NoSpacing"/>
                        <w:rPr>
                          <w:rFonts w:ascii="Arial" w:hAnsi="Arial" w:cs="Arial"/>
                          <w:color w:val="0066FF"/>
                          <w:sz w:val="4"/>
                          <w:lang w:val="en-US"/>
                        </w:rPr>
                      </w:pPr>
                    </w:p>
                    <w:p w:rsidR="00A8794E" w:rsidRDefault="00A8794E" w:rsidP="00F87B60">
                      <w:pPr>
                        <w:pStyle w:val="NoSpacing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Help for 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common emotional problems</w:t>
                      </w:r>
                    </w:p>
                    <w:p w:rsidR="00A8794E" w:rsidRPr="00841793" w:rsidRDefault="00A8794E" w:rsidP="00F87B60">
                      <w:pPr>
                        <w:pStyle w:val="NoSpacing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such</w:t>
                      </w:r>
                      <w:proofErr w:type="gramEnd"/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as anxiety, 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depression, 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panic, PTSD, 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insomnia etc. You can refer yourself.</w:t>
                      </w:r>
                    </w:p>
                    <w:p w:rsidR="00A8794E" w:rsidRPr="00783427" w:rsidRDefault="00A8794E" w:rsidP="00F87B60">
                      <w:pPr>
                        <w:pStyle w:val="NoSpacing"/>
                        <w:rPr>
                          <w:rFonts w:ascii="Arial" w:hAnsi="Arial" w:cs="Arial"/>
                          <w:color w:val="0000FF"/>
                          <w:sz w:val="16"/>
                          <w:lang w:val="en-US"/>
                        </w:rPr>
                      </w:pPr>
                    </w:p>
                    <w:p w:rsidR="00A8794E" w:rsidRDefault="00A8794E" w:rsidP="00F87B6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Website: </w:t>
                      </w:r>
                      <w:hyperlink r:id="rId17" w:tgtFrame="_blank" w:history="1">
                        <w:r w:rsidRPr="00136767">
                          <w:rPr>
                            <w:rFonts w:ascii="Arial" w:hAnsi="Arial" w:cs="Arial"/>
                            <w:b/>
                            <w:color w:val="0000FF"/>
                          </w:rPr>
                          <w:t>www.letstalkglos.nhs.uk</w:t>
                        </w:r>
                      </w:hyperlink>
                    </w:p>
                    <w:p w:rsidR="00A8794E" w:rsidRDefault="00A8794E" w:rsidP="00F87B6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  <w:r w:rsidRPr="00023F01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Tel no.:</w:t>
                      </w:r>
                      <w:r w:rsidRPr="00023F01">
                        <w:rPr>
                          <w:rFonts w:ascii="Arial" w:eastAsia="Times New Roman" w:hAnsi="Arial" w:cs="Arial"/>
                          <w:b/>
                          <w:color w:val="0066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66FF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  <w:t>0800 073 2200</w:t>
                      </w:r>
                    </w:p>
                    <w:p w:rsidR="00A8794E" w:rsidRDefault="00A8794E" w:rsidP="00F87B6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F87B6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F87B60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Herefordshire </w:t>
                      </w:r>
                      <w:r w:rsidRPr="00050777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Healthy Minds</w:t>
                      </w:r>
                    </w:p>
                    <w:p w:rsidR="00A8794E" w:rsidRDefault="00A8794E" w:rsidP="00F87B60">
                      <w:pPr>
                        <w:pStyle w:val="NoSpacing"/>
                        <w:rPr>
                          <w:rFonts w:ascii="Arial" w:hAnsi="Arial" w:cs="Arial"/>
                          <w:color w:val="0070C0"/>
                          <w:shd w:val="clear" w:color="auto" w:fill="FFFFFF"/>
                        </w:rPr>
                      </w:pPr>
                    </w:p>
                    <w:p w:rsidR="00A8794E" w:rsidRDefault="00A8794E" w:rsidP="00F87B60">
                      <w:pPr>
                        <w:pStyle w:val="NoSpacing"/>
                        <w:rPr>
                          <w:rFonts w:ascii="Arial" w:hAnsi="Arial" w:cs="Arial"/>
                          <w:color w:val="0070C0"/>
                          <w:shd w:val="clear" w:color="auto" w:fill="FFFFFF"/>
                        </w:rPr>
                      </w:pPr>
                      <w:proofErr w:type="gramStart"/>
                      <w:r w:rsidRPr="00050777">
                        <w:rPr>
                          <w:rFonts w:ascii="Arial" w:hAnsi="Arial" w:cs="Arial"/>
                          <w:color w:val="0070C0"/>
                          <w:shd w:val="clear" w:color="auto" w:fill="FFFFFF"/>
                        </w:rPr>
                        <w:t>Previously known as ‘Let’s Talk’.</w:t>
                      </w:r>
                      <w:proofErr w:type="gramEnd"/>
                    </w:p>
                    <w:p w:rsidR="00A8794E" w:rsidRPr="00050777" w:rsidRDefault="00A8794E" w:rsidP="00F87B60">
                      <w:pPr>
                        <w:pStyle w:val="NoSpacing"/>
                        <w:rPr>
                          <w:rFonts w:ascii="Arial" w:hAnsi="Arial" w:cs="Arial"/>
                          <w:color w:val="8DB3E2" w:themeColor="text2" w:themeTint="66"/>
                          <w:shd w:val="clear" w:color="auto" w:fill="FFFFFF"/>
                        </w:rPr>
                      </w:pPr>
                      <w:r w:rsidRPr="00050777">
                        <w:rPr>
                          <w:rFonts w:ascii="Arial" w:hAnsi="Arial" w:cs="Arial"/>
                          <w:color w:val="0070C0"/>
                          <w:shd w:val="clear" w:color="auto" w:fill="FFFFFF"/>
                        </w:rPr>
                        <w:t>Provides support for people who are experiencing difficulties such as stress, anxiety, low mood and depression</w:t>
                      </w:r>
                      <w:r w:rsidRPr="00050777">
                        <w:rPr>
                          <w:rFonts w:ascii="Arial" w:hAnsi="Arial" w:cs="Arial"/>
                          <w:color w:val="8DB3E2" w:themeColor="text2" w:themeTint="66"/>
                          <w:shd w:val="clear" w:color="auto" w:fill="FFFFFF"/>
                        </w:rPr>
                        <w:t>.</w:t>
                      </w:r>
                    </w:p>
                    <w:p w:rsidR="00A8794E" w:rsidRPr="005F7644" w:rsidRDefault="00756F18" w:rsidP="00F87B60">
                      <w:pPr>
                        <w:pStyle w:val="NoSpacing"/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</w:pPr>
                      <w:hyperlink r:id="rId18" w:history="1">
                        <w:r w:rsidR="00A8794E" w:rsidRPr="005F7644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  <w:shd w:val="clear" w:color="auto" w:fill="FFFFFF"/>
                          </w:rPr>
                          <w:t>https://www.healthyminds.whct.nhs.uk/support</w:t>
                        </w:r>
                      </w:hyperlink>
                    </w:p>
                    <w:p w:rsidR="00A8794E" w:rsidRPr="005F7644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Pr="00DF1140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E706F" w:rsidRDefault="00CE706F" w:rsidP="00D05F77">
      <w:pPr>
        <w:tabs>
          <w:tab w:val="right" w:pos="4905"/>
        </w:tabs>
      </w:pPr>
    </w:p>
    <w:p w:rsidR="00CE706F" w:rsidRDefault="00CE706F" w:rsidP="00D05F77">
      <w:pPr>
        <w:tabs>
          <w:tab w:val="right" w:pos="4905"/>
        </w:tabs>
      </w:pPr>
    </w:p>
    <w:p w:rsidR="00CE706F" w:rsidRDefault="004C6CC4" w:rsidP="00D05F77">
      <w:pPr>
        <w:tabs>
          <w:tab w:val="right" w:pos="4905"/>
        </w:tabs>
      </w:pPr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39C2D5BE" wp14:editId="028EBB6F">
            <wp:simplePos x="0" y="0"/>
            <wp:positionH relativeFrom="column">
              <wp:posOffset>2152650</wp:posOffset>
            </wp:positionH>
            <wp:positionV relativeFrom="paragraph">
              <wp:posOffset>6985</wp:posOffset>
            </wp:positionV>
            <wp:extent cx="803275" cy="4387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38757" r="67995" b="42308"/>
                    <a:stretch/>
                  </pic:blipFill>
                  <pic:spPr bwMode="auto">
                    <a:xfrm>
                      <a:off x="0" y="0"/>
                      <a:ext cx="803275" cy="43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06F" w:rsidRDefault="004C6CC4" w:rsidP="00D05F77">
      <w:pPr>
        <w:tabs>
          <w:tab w:val="right" w:pos="4905"/>
        </w:tabs>
      </w:pPr>
      <w:r w:rsidRPr="00347AD9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0C027B11" wp14:editId="56380055">
            <wp:simplePos x="0" y="0"/>
            <wp:positionH relativeFrom="column">
              <wp:posOffset>9086850</wp:posOffset>
            </wp:positionH>
            <wp:positionV relativeFrom="paragraph">
              <wp:posOffset>294640</wp:posOffset>
            </wp:positionV>
            <wp:extent cx="803910" cy="457200"/>
            <wp:effectExtent l="0" t="0" r="0" b="0"/>
            <wp:wrapNone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93" w:rsidRDefault="0011457A" w:rsidP="00D05F77">
      <w:pPr>
        <w:tabs>
          <w:tab w:val="right" w:pos="4905"/>
        </w:tabs>
      </w:pP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5408" behindDoc="1" locked="0" layoutInCell="0" allowOverlap="1" wp14:anchorId="7DC0AD42" wp14:editId="63C3BD07">
                <wp:simplePos x="0" y="0"/>
                <wp:positionH relativeFrom="margin">
                  <wp:posOffset>3228975</wp:posOffset>
                </wp:positionH>
                <wp:positionV relativeFrom="margin">
                  <wp:posOffset>1487806</wp:posOffset>
                </wp:positionV>
                <wp:extent cx="3336290" cy="1752600"/>
                <wp:effectExtent l="0" t="0" r="16510" b="19050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36290" cy="175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6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5F764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5F7644" w:rsidRPr="005F7644" w:rsidRDefault="005F7644" w:rsidP="005F764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 w:rsidRPr="005F7644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Pain Management Service</w:t>
                            </w:r>
                          </w:p>
                          <w:p w:rsidR="005F7644" w:rsidRPr="005F7644" w:rsidRDefault="005F7644" w:rsidP="005F7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lang w:val="en-US"/>
                              </w:rPr>
                            </w:pPr>
                            <w:r w:rsidRPr="005F7644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5F7644" w:rsidRPr="005F7644" w:rsidRDefault="005F7644" w:rsidP="005F764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 w:rsidRPr="005F7644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This is our local Pain </w:t>
                            </w:r>
                          </w:p>
                          <w:p w:rsidR="005F7644" w:rsidRPr="005F7644" w:rsidRDefault="005F7644" w:rsidP="005F764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 w:rsidRPr="005F7644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Management Service website.</w:t>
                            </w:r>
                            <w:proofErr w:type="gramEnd"/>
                            <w:r w:rsidRPr="005F7644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F7644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Information about the local service and about long-term pain.</w:t>
                            </w:r>
                            <w:proofErr w:type="gramEnd"/>
                            <w:r w:rsidRPr="005F7644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</w:p>
                          <w:p w:rsidR="005F7644" w:rsidRPr="005F7644" w:rsidRDefault="005F7644" w:rsidP="005F764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FF"/>
                                <w:sz w:val="10"/>
                                <w:lang w:val="en-US"/>
                              </w:rPr>
                            </w:pPr>
                          </w:p>
                          <w:p w:rsidR="005F7644" w:rsidRPr="005F7644" w:rsidRDefault="005F7644" w:rsidP="005F7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u w:val="single"/>
                              </w:rPr>
                            </w:pPr>
                            <w:r w:rsidRPr="005F7644"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Gloucestershire website: </w:t>
                            </w:r>
                            <w:hyperlink r:id="rId21" w:history="1">
                              <w:r w:rsidRPr="005F7644">
                                <w:rPr>
                                  <w:rFonts w:ascii="Arial" w:hAnsi="Arial" w:cs="Arial"/>
                                  <w:b/>
                                  <w:color w:val="0000FF"/>
                                </w:rPr>
                                <w:t>www.gloshospitals.nhs.uk/pain</w:t>
                              </w:r>
                            </w:hyperlink>
                          </w:p>
                          <w:p w:rsidR="00A8794E" w:rsidRPr="00A76211" w:rsidRDefault="005F7644" w:rsidP="005F764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5F7644"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Herefordshire website: </w:t>
                            </w:r>
                            <w:hyperlink r:id="rId22" w:history="1">
                              <w:r w:rsidRPr="005F7644">
                                <w:rPr>
                                  <w:rFonts w:ascii="Arial" w:hAnsi="Arial" w:cs="Arial"/>
                                  <w:b/>
                                  <w:color w:val="0000FF" w:themeColor="hyperlink"/>
                                </w:rPr>
                                <w:t>www.wyevalley.nhs.uk/services/community-services/pain-management-service.aspx</w:t>
                              </w:r>
                            </w:hyperlink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54.25pt;margin-top:117.15pt;width:262.7pt;height:138pt;flip:x;z-index:-2516510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" o:allowincell="f" fillcolor="#d8d8d8 [2732]" strokecolor="black [3200]" strokeweight="2pt">
                <v:fill opacity="49858f"/>
                <v:textbox inset="3mm,0,3mm,0">
                  <w:txbxContent>
                    <w:p w:rsidR="00756F18" w:rsidRDefault="00756F18" w:rsidP="005F7644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5F7644" w:rsidRPr="005F7644" w:rsidRDefault="005F7644" w:rsidP="005F7644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 w:rsidRPr="005F7644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Pain Management Service</w:t>
                      </w:r>
                    </w:p>
                    <w:p w:rsidR="005F7644" w:rsidRPr="005F7644" w:rsidRDefault="005F7644" w:rsidP="005F7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lang w:val="en-US"/>
                        </w:rPr>
                      </w:pPr>
                      <w:r w:rsidRPr="005F7644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5F7644" w:rsidRPr="005F7644" w:rsidRDefault="005F7644" w:rsidP="005F764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 w:rsidRPr="005F7644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This is our local Pain </w:t>
                      </w:r>
                    </w:p>
                    <w:p w:rsidR="005F7644" w:rsidRPr="005F7644" w:rsidRDefault="005F7644" w:rsidP="005F764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 w:rsidRPr="005F7644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Management Service website.</w:t>
                      </w:r>
                      <w:proofErr w:type="gramEnd"/>
                      <w:r w:rsidRPr="005F7644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</w:t>
                      </w:r>
                      <w:proofErr w:type="gramStart"/>
                      <w:r w:rsidRPr="005F7644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Information about the local service and about long-term pain.</w:t>
                      </w:r>
                      <w:proofErr w:type="gramEnd"/>
                      <w:r w:rsidRPr="005F7644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</w:t>
                      </w:r>
                    </w:p>
                    <w:p w:rsidR="005F7644" w:rsidRPr="005F7644" w:rsidRDefault="005F7644" w:rsidP="005F764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FF"/>
                          <w:sz w:val="10"/>
                          <w:lang w:val="en-US"/>
                        </w:rPr>
                      </w:pPr>
                    </w:p>
                    <w:p w:rsidR="005F7644" w:rsidRPr="005F7644" w:rsidRDefault="005F7644" w:rsidP="005F7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u w:val="single"/>
                        </w:rPr>
                      </w:pPr>
                      <w:r w:rsidRPr="005F7644">
                        <w:rPr>
                          <w:rFonts w:ascii="Arial" w:hAnsi="Arial" w:cs="Arial"/>
                          <w:color w:val="0066FF"/>
                        </w:rPr>
                        <w:t xml:space="preserve">Gloucestershire website: </w:t>
                      </w:r>
                      <w:hyperlink r:id="rId23" w:history="1">
                        <w:r w:rsidRPr="005F7644">
                          <w:rPr>
                            <w:rFonts w:ascii="Arial" w:hAnsi="Arial" w:cs="Arial"/>
                            <w:b/>
                            <w:color w:val="0000FF"/>
                          </w:rPr>
                          <w:t>www.gloshospitals.nhs.uk/pain</w:t>
                        </w:r>
                      </w:hyperlink>
                    </w:p>
                    <w:p w:rsidR="00A8794E" w:rsidRPr="00A76211" w:rsidRDefault="005F7644" w:rsidP="005F764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5F7644">
                        <w:rPr>
                          <w:rFonts w:ascii="Arial" w:hAnsi="Arial" w:cs="Arial"/>
                          <w:color w:val="0066FF"/>
                        </w:rPr>
                        <w:t xml:space="preserve">Herefordshire website: </w:t>
                      </w:r>
                      <w:hyperlink r:id="rId24" w:history="1">
                        <w:r w:rsidRPr="005F7644">
                          <w:rPr>
                            <w:rFonts w:ascii="Arial" w:hAnsi="Arial" w:cs="Arial"/>
                            <w:b/>
                            <w:color w:val="0000FF" w:themeColor="hyperlink"/>
                          </w:rPr>
                          <w:t>www.wyevalley.nhs.uk/services/community-services/pain-management-service.aspx</w:t>
                        </w:r>
                      </w:hyperlink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905D7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24800" behindDoc="1" locked="0" layoutInCell="0" allowOverlap="1" wp14:anchorId="67379FB7" wp14:editId="5BF71814">
                <wp:simplePos x="0" y="0"/>
                <wp:positionH relativeFrom="margin">
                  <wp:posOffset>-184826</wp:posOffset>
                </wp:positionH>
                <wp:positionV relativeFrom="margin">
                  <wp:posOffset>2348729</wp:posOffset>
                </wp:positionV>
                <wp:extent cx="3257550" cy="3122633"/>
                <wp:effectExtent l="0" t="0" r="19050" b="20955"/>
                <wp:wrapNone/>
                <wp:docPr id="67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57550" cy="312263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8C24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Pr="00783427" w:rsidRDefault="00A8794E" w:rsidP="008C24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 w:rsidRPr="00A76211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Physiotherapy</w:t>
                            </w:r>
                            <w:r w:rsidRPr="00783427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A8794E" w:rsidRPr="00EB3858" w:rsidRDefault="00A8794E" w:rsidP="008C24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0"/>
                                <w:lang w:val="en-US"/>
                              </w:rPr>
                            </w:pPr>
                          </w:p>
                          <w:p w:rsidR="00A8794E" w:rsidRDefault="00A8794E" w:rsidP="008C247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You can refer yourself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to see a </w:t>
                            </w:r>
                          </w:p>
                          <w:p w:rsidR="00A8794E" w:rsidRPr="00841793" w:rsidRDefault="00A8794E" w:rsidP="008C247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physiotherapist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.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</w:p>
                          <w:p w:rsidR="00A8794E" w:rsidRPr="00EB3858" w:rsidRDefault="00A8794E" w:rsidP="008C247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10"/>
                                <w:lang w:val="en-US"/>
                              </w:rPr>
                            </w:pPr>
                          </w:p>
                          <w:p w:rsidR="00A8794E" w:rsidRDefault="00A8794E" w:rsidP="008C2474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If you live in Cheltenham or Gloucester: </w:t>
                            </w:r>
                            <w:hyperlink r:id="rId25" w:history="1">
                              <w:r w:rsidRPr="00303887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0000FF"/>
                                  <w:u w:val="none"/>
                                </w:rPr>
                                <w:t>www.gloshospitals.nhs.uk/our-services/services-we-offer/physiotherapy/</w:t>
                              </w:r>
                            </w:hyperlink>
                          </w:p>
                          <w:p w:rsidR="00A8794E" w:rsidRPr="00EB3858" w:rsidRDefault="00A8794E" w:rsidP="008C24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u w:val="single"/>
                              </w:rPr>
                            </w:pPr>
                          </w:p>
                          <w:p w:rsidR="00A8794E" w:rsidRPr="00023F01" w:rsidRDefault="00A8794E" w:rsidP="008C2474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>If you live outside Cheltenham or</w:t>
                            </w:r>
                            <w:r w:rsidRPr="00023F01"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>Gloucester:</w:t>
                            </w:r>
                          </w:p>
                          <w:p w:rsidR="00A8794E" w:rsidRPr="00303887" w:rsidRDefault="002450B8" w:rsidP="008C2474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  <w:hyperlink r:id="rId26" w:history="1">
                              <w:r w:rsidR="00A8794E" w:rsidRPr="00303887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www.ghc.nhs.uk/our-teams-and-services/adult-physiotherapy/</w:t>
                              </w:r>
                            </w:hyperlink>
                          </w:p>
                          <w:p w:rsidR="00A8794E" w:rsidRPr="00EB3858" w:rsidRDefault="00A8794E" w:rsidP="008C2474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</w:p>
                          <w:p w:rsidR="00A8794E" w:rsidRPr="008C2474" w:rsidRDefault="00A8794E" w:rsidP="008C2474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color w:val="0066FF"/>
                                <w:u w:val="none"/>
                              </w:rPr>
                            </w:pPr>
                            <w:r w:rsidRPr="008C2474">
                              <w:rPr>
                                <w:rStyle w:val="Hyperlink"/>
                                <w:rFonts w:ascii="Arial" w:hAnsi="Arial" w:cs="Arial"/>
                                <w:color w:val="0066FF"/>
                                <w:u w:val="none"/>
                              </w:rPr>
                              <w:t>If you live in Hereford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66FF"/>
                                <w:u w:val="none"/>
                              </w:rPr>
                              <w:t xml:space="preserve">shire: </w:t>
                            </w:r>
                          </w:p>
                          <w:p w:rsidR="00A8794E" w:rsidRPr="002428CA" w:rsidRDefault="002450B8" w:rsidP="008C247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hyperlink r:id="rId27" w:history="1">
                              <w:r w:rsidR="00A8794E" w:rsidRPr="002428CA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www.wyevalley.nhs.uk/visitors-and-patients/county-hospital-(acute)/a-z-departments/physiotherapy.aspx</w:t>
                              </w:r>
                            </w:hyperlink>
                          </w:p>
                          <w:p w:rsidR="00A8794E" w:rsidRPr="00EB3858" w:rsidRDefault="00A8794E" w:rsidP="008C247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u w:val="single"/>
                              </w:rPr>
                            </w:pPr>
                          </w:p>
                          <w:p w:rsidR="00A8794E" w:rsidRPr="0043063B" w:rsidRDefault="00A8794E" w:rsidP="002B102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3366FF"/>
                                <w:lang w:val="en-US"/>
                              </w:rPr>
                            </w:pPr>
                            <w:r w:rsidRPr="0043063B">
                              <w:rPr>
                                <w:rFonts w:ascii="Arial" w:eastAsia="Times New Roman" w:hAnsi="Arial" w:cs="Arial"/>
                                <w:color w:val="3366FF"/>
                                <w:lang w:val="en-US"/>
                              </w:rPr>
                              <w:t>Or ring your local hospital and ask for the Physiotherapy department</w:t>
                            </w:r>
                          </w:p>
                          <w:p w:rsidR="00A8794E" w:rsidRPr="008C2474" w:rsidRDefault="00A8794E" w:rsidP="002B102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00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14.55pt;margin-top:184.95pt;width:256.5pt;height:245.9pt;flip:x;z-index:-2515916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" o:allowincell="f" fillcolor="white [3201]" strokecolor="black [3200]" strokeweight="2pt">
                <v:textbox inset="3mm,0,3mm,0">
                  <w:txbxContent>
                    <w:p w:rsidR="00756F18" w:rsidRDefault="00756F18" w:rsidP="008C2474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Pr="00783427" w:rsidRDefault="00A8794E" w:rsidP="008C2474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 w:rsidRPr="00A76211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Physiotherapy</w:t>
                      </w:r>
                      <w:r w:rsidRPr="00783427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 </w:t>
                      </w:r>
                    </w:p>
                    <w:p w:rsidR="00A8794E" w:rsidRPr="00EB3858" w:rsidRDefault="00A8794E" w:rsidP="008C2474">
                      <w:pPr>
                        <w:pStyle w:val="NoSpacing"/>
                        <w:rPr>
                          <w:rFonts w:ascii="Arial" w:hAnsi="Arial" w:cs="Arial"/>
                          <w:b/>
                          <w:sz w:val="10"/>
                          <w:lang w:val="en-US"/>
                        </w:rPr>
                      </w:pPr>
                    </w:p>
                    <w:p w:rsidR="00A8794E" w:rsidRDefault="00A8794E" w:rsidP="008C2474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You can refer yourself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to see a </w:t>
                      </w:r>
                    </w:p>
                    <w:p w:rsidR="00A8794E" w:rsidRPr="00841793" w:rsidRDefault="00A8794E" w:rsidP="008C2474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physiotherapist</w:t>
                      </w:r>
                      <w:proofErr w:type="gramEnd"/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.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</w:t>
                      </w:r>
                    </w:p>
                    <w:p w:rsidR="00A8794E" w:rsidRPr="00EB3858" w:rsidRDefault="00A8794E" w:rsidP="008C2474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00FF"/>
                          <w:sz w:val="10"/>
                          <w:lang w:val="en-US"/>
                        </w:rPr>
                      </w:pPr>
                    </w:p>
                    <w:p w:rsidR="00A8794E" w:rsidRDefault="00A8794E" w:rsidP="008C2474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color w:val="0000FF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If you live in Cheltenham or Gloucester: </w:t>
                      </w:r>
                      <w:hyperlink r:id="rId28" w:history="1">
                        <w:r w:rsidRPr="00303887">
                          <w:rPr>
                            <w:rStyle w:val="Hyperlink"/>
                            <w:rFonts w:ascii="Arial" w:hAnsi="Arial" w:cs="Arial"/>
                            <w:b/>
                            <w:color w:val="0000FF"/>
                            <w:u w:val="none"/>
                          </w:rPr>
                          <w:t>www.gloshospitals.nhs.uk/our-services/services-we-offer/physiotherapy/</w:t>
                        </w:r>
                      </w:hyperlink>
                    </w:p>
                    <w:p w:rsidR="00A8794E" w:rsidRPr="00EB3858" w:rsidRDefault="00A8794E" w:rsidP="008C2474">
                      <w:pPr>
                        <w:pStyle w:val="NoSpacing"/>
                        <w:rPr>
                          <w:rFonts w:ascii="Arial" w:hAnsi="Arial" w:cs="Arial"/>
                          <w:b/>
                          <w:color w:val="0000FF"/>
                          <w:sz w:val="10"/>
                          <w:u w:val="single"/>
                        </w:rPr>
                      </w:pPr>
                    </w:p>
                    <w:p w:rsidR="00A8794E" w:rsidRPr="00023F01" w:rsidRDefault="00A8794E" w:rsidP="008C2474">
                      <w:pPr>
                        <w:pStyle w:val="NoSpacing"/>
                        <w:rPr>
                          <w:rFonts w:ascii="Arial" w:hAnsi="Arial" w:cs="Arial"/>
                          <w:color w:val="0066FF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</w:rPr>
                        <w:t>If you live outside Cheltenham or</w:t>
                      </w:r>
                      <w:r w:rsidRPr="00023F01">
                        <w:rPr>
                          <w:rFonts w:ascii="Arial" w:hAnsi="Arial" w:cs="Arial"/>
                          <w:color w:val="0066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66FF"/>
                        </w:rPr>
                        <w:t>Gloucester:</w:t>
                      </w:r>
                    </w:p>
                    <w:p w:rsidR="00A8794E" w:rsidRPr="00303887" w:rsidRDefault="00756F18" w:rsidP="008C2474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  <w:hyperlink r:id="rId29" w:history="1">
                        <w:r w:rsidR="00A8794E" w:rsidRPr="00303887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www.ghc.nhs.uk/our-teams-and-services/adult-physiotherapy/</w:t>
                        </w:r>
                      </w:hyperlink>
                    </w:p>
                    <w:p w:rsidR="00A8794E" w:rsidRPr="00EB3858" w:rsidRDefault="00A8794E" w:rsidP="008C2474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b/>
                          <w:sz w:val="10"/>
                        </w:rPr>
                      </w:pPr>
                    </w:p>
                    <w:p w:rsidR="00A8794E" w:rsidRPr="008C2474" w:rsidRDefault="00A8794E" w:rsidP="008C2474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color w:val="0066FF"/>
                          <w:u w:val="none"/>
                        </w:rPr>
                      </w:pPr>
                      <w:r w:rsidRPr="008C2474">
                        <w:rPr>
                          <w:rStyle w:val="Hyperlink"/>
                          <w:rFonts w:ascii="Arial" w:hAnsi="Arial" w:cs="Arial"/>
                          <w:color w:val="0066FF"/>
                          <w:u w:val="none"/>
                        </w:rPr>
                        <w:t>If you live in Hereford</w:t>
                      </w:r>
                      <w:r>
                        <w:rPr>
                          <w:rStyle w:val="Hyperlink"/>
                          <w:rFonts w:ascii="Arial" w:hAnsi="Arial" w:cs="Arial"/>
                          <w:color w:val="0066FF"/>
                          <w:u w:val="none"/>
                        </w:rPr>
                        <w:t xml:space="preserve">shire: </w:t>
                      </w:r>
                    </w:p>
                    <w:p w:rsidR="00A8794E" w:rsidRPr="002428CA" w:rsidRDefault="00756F18" w:rsidP="008C247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hyperlink r:id="rId30" w:history="1">
                        <w:r w:rsidR="00A8794E" w:rsidRPr="002428CA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www.wyevalley.nhs.uk/visitors-and-patients/county-hospital-(acute)/a-z-departments/physiotherapy.aspx</w:t>
                        </w:r>
                      </w:hyperlink>
                    </w:p>
                    <w:p w:rsidR="00A8794E" w:rsidRPr="00EB3858" w:rsidRDefault="00A8794E" w:rsidP="008C247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  <w:sz w:val="10"/>
                          <w:u w:val="single"/>
                        </w:rPr>
                      </w:pPr>
                    </w:p>
                    <w:p w:rsidR="00A8794E" w:rsidRPr="0043063B" w:rsidRDefault="00A8794E" w:rsidP="002B1020">
                      <w:pPr>
                        <w:pStyle w:val="NoSpacing"/>
                        <w:rPr>
                          <w:rFonts w:ascii="Arial" w:eastAsia="Times New Roman" w:hAnsi="Arial" w:cs="Arial"/>
                          <w:color w:val="3366FF"/>
                          <w:lang w:val="en-US"/>
                        </w:rPr>
                      </w:pPr>
                      <w:r w:rsidRPr="0043063B">
                        <w:rPr>
                          <w:rFonts w:ascii="Arial" w:eastAsia="Times New Roman" w:hAnsi="Arial" w:cs="Arial"/>
                          <w:color w:val="3366FF"/>
                          <w:lang w:val="en-US"/>
                        </w:rPr>
                        <w:t>Or ring your local hospital and ask for the Physiotherapy department</w:t>
                      </w:r>
                    </w:p>
                    <w:p w:rsidR="00A8794E" w:rsidRPr="008C2474" w:rsidRDefault="00A8794E" w:rsidP="002B1020">
                      <w:pPr>
                        <w:pStyle w:val="NoSpacing"/>
                        <w:rPr>
                          <w:rFonts w:ascii="Arial" w:eastAsia="Times New Roman" w:hAnsi="Arial" w:cs="Arial"/>
                          <w:color w:val="0000FF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965DB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7456" behindDoc="1" locked="0" layoutInCell="0" allowOverlap="1" wp14:anchorId="3163A6FC" wp14:editId="5709E4B7">
                <wp:simplePos x="0" y="0"/>
                <wp:positionH relativeFrom="margin">
                  <wp:posOffset>6731000</wp:posOffset>
                </wp:positionH>
                <wp:positionV relativeFrom="margin">
                  <wp:posOffset>1677035</wp:posOffset>
                </wp:positionV>
                <wp:extent cx="3239135" cy="1235075"/>
                <wp:effectExtent l="0" t="0" r="18415" b="22225"/>
                <wp:wrapNone/>
                <wp:docPr id="5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39135" cy="1235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4E" w:rsidRPr="00783427" w:rsidRDefault="00A8794E" w:rsidP="003679C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783427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My Live Well </w:t>
                            </w:r>
                            <w:proofErr w:type="gramStart"/>
                            <w:r w:rsidRPr="00783427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With</w:t>
                            </w:r>
                            <w:proofErr w:type="gramEnd"/>
                            <w:r w:rsidRPr="00783427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Pain</w:t>
                            </w:r>
                          </w:p>
                          <w:p w:rsidR="00A8794E" w:rsidRPr="00764635" w:rsidRDefault="00A8794E" w:rsidP="003679C8">
                            <w:pPr>
                              <w:pStyle w:val="NoSpacing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A8794E" w:rsidRDefault="00A8794E" w:rsidP="00D05F77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</w:rPr>
                            </w:pPr>
                            <w:r w:rsidRPr="00841793"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Offers useful information and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resources </w:t>
                            </w:r>
                          </w:p>
                          <w:p w:rsidR="00A8794E" w:rsidRPr="00841793" w:rsidRDefault="00A8794E" w:rsidP="00D05F77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</w:rPr>
                            </w:pPr>
                            <w:proofErr w:type="gramStart"/>
                            <w:r w:rsidRPr="00841793">
                              <w:rPr>
                                <w:rFonts w:ascii="Arial" w:hAnsi="Arial" w:cs="Arial"/>
                                <w:color w:val="0066FF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 living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 well with persistent pain. </w:t>
                            </w:r>
                          </w:p>
                          <w:p w:rsidR="00A8794E" w:rsidRPr="00783427" w:rsidRDefault="00A8794E" w:rsidP="003679C8">
                            <w:pPr>
                              <w:pStyle w:val="NoSpacing"/>
                              <w:rPr>
                                <w:rFonts w:ascii="Arial" w:hAnsi="Arial" w:cs="Arial"/>
                                <w:color w:val="0000FF"/>
                                <w:sz w:val="16"/>
                                <w:u w:val="single"/>
                              </w:rPr>
                            </w:pPr>
                          </w:p>
                          <w:p w:rsidR="00A8794E" w:rsidRPr="00DF1140" w:rsidRDefault="00A8794E" w:rsidP="00DA3FB6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00FF"/>
                                <w:u w:val="single"/>
                              </w:rPr>
                            </w:pPr>
                            <w:r w:rsidRPr="006E5C77">
                              <w:rPr>
                                <w:rFonts w:ascii="Arial" w:hAnsi="Arial" w:cs="Arial"/>
                                <w:color w:val="0066FF"/>
                              </w:rPr>
                              <w:t>Website:</w:t>
                            </w:r>
                            <w:r w:rsidRPr="006E5C77">
                              <w:rPr>
                                <w:color w:val="0066FF"/>
                              </w:rPr>
                              <w:t xml:space="preserve"> </w:t>
                            </w:r>
                            <w:hyperlink r:id="rId31" w:history="1">
                              <w:r w:rsidRPr="00D05F77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www.my.livewellwithpain.co.uk</w:t>
                              </w:r>
                            </w:hyperlink>
                          </w:p>
                        </w:txbxContent>
                      </wps:txbx>
                      <wps:bodyPr rot="0" vert="horz" wrap="square" lIns="108000" tIns="36000" rIns="108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530pt;margin-top:132.05pt;width:255.05pt;height:97.25pt;flip:x;z-index:-2516490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" o:allowincell="f" fillcolor="white [3201]" strokecolor="black [3200]" strokeweight="2pt">
                <v:textbox inset="3mm,1mm,3mm,1mm">
                  <w:txbxContent>
                    <w:p w:rsidR="00A8794E" w:rsidRPr="00783427" w:rsidRDefault="00A8794E" w:rsidP="003679C8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783427">
                        <w:rPr>
                          <w:rFonts w:ascii="Arial" w:hAnsi="Arial" w:cs="Arial"/>
                          <w:b/>
                          <w:sz w:val="28"/>
                        </w:rPr>
                        <w:t xml:space="preserve">My Live Well </w:t>
                      </w:r>
                      <w:proofErr w:type="gramStart"/>
                      <w:r w:rsidRPr="00783427">
                        <w:rPr>
                          <w:rFonts w:ascii="Arial" w:hAnsi="Arial" w:cs="Arial"/>
                          <w:b/>
                          <w:sz w:val="28"/>
                        </w:rPr>
                        <w:t>With</w:t>
                      </w:r>
                      <w:proofErr w:type="gramEnd"/>
                      <w:r w:rsidRPr="00783427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Pain</w:t>
                      </w:r>
                    </w:p>
                    <w:p w:rsidR="00A8794E" w:rsidRPr="00764635" w:rsidRDefault="00A8794E" w:rsidP="003679C8">
                      <w:pPr>
                        <w:pStyle w:val="NoSpacing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A8794E" w:rsidRDefault="00A8794E" w:rsidP="00D05F77">
                      <w:pPr>
                        <w:pStyle w:val="NoSpacing"/>
                        <w:rPr>
                          <w:rFonts w:ascii="Arial" w:hAnsi="Arial" w:cs="Arial"/>
                          <w:color w:val="0066FF"/>
                        </w:rPr>
                      </w:pPr>
                      <w:r w:rsidRPr="00841793">
                        <w:rPr>
                          <w:rFonts w:ascii="Arial" w:hAnsi="Arial" w:cs="Arial"/>
                          <w:color w:val="0066FF"/>
                        </w:rPr>
                        <w:t xml:space="preserve">Offers useful information and </w:t>
                      </w:r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resources </w:t>
                      </w:r>
                    </w:p>
                    <w:p w:rsidR="00A8794E" w:rsidRPr="00841793" w:rsidRDefault="00A8794E" w:rsidP="00D05F77">
                      <w:pPr>
                        <w:pStyle w:val="NoSpacing"/>
                        <w:rPr>
                          <w:rFonts w:ascii="Arial" w:hAnsi="Arial" w:cs="Arial"/>
                          <w:color w:val="0066FF"/>
                        </w:rPr>
                      </w:pPr>
                      <w:proofErr w:type="gramStart"/>
                      <w:r w:rsidRPr="00841793">
                        <w:rPr>
                          <w:rFonts w:ascii="Arial" w:hAnsi="Arial" w:cs="Arial"/>
                          <w:color w:val="0066FF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66FF"/>
                        </w:rPr>
                        <w:t>n</w:t>
                      </w:r>
                      <w:proofErr w:type="gramEnd"/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 living</w:t>
                      </w:r>
                      <w:r w:rsidRPr="00841793">
                        <w:rPr>
                          <w:rFonts w:ascii="Arial" w:hAnsi="Arial" w:cs="Arial"/>
                          <w:color w:val="0066FF"/>
                        </w:rPr>
                        <w:t xml:space="preserve"> well with persistent pain. </w:t>
                      </w:r>
                    </w:p>
                    <w:p w:rsidR="00A8794E" w:rsidRPr="00783427" w:rsidRDefault="00A8794E" w:rsidP="003679C8">
                      <w:pPr>
                        <w:pStyle w:val="NoSpacing"/>
                        <w:rPr>
                          <w:rFonts w:ascii="Arial" w:hAnsi="Arial" w:cs="Arial"/>
                          <w:color w:val="0000FF"/>
                          <w:sz w:val="16"/>
                          <w:u w:val="single"/>
                        </w:rPr>
                      </w:pPr>
                    </w:p>
                    <w:p w:rsidR="00A8794E" w:rsidRPr="00DF1140" w:rsidRDefault="00A8794E" w:rsidP="00DA3FB6">
                      <w:pPr>
                        <w:pStyle w:val="NoSpacing"/>
                        <w:rPr>
                          <w:rFonts w:ascii="Arial" w:hAnsi="Arial" w:cs="Arial"/>
                          <w:b/>
                          <w:color w:val="0000FF"/>
                          <w:u w:val="single"/>
                        </w:rPr>
                      </w:pPr>
                      <w:r w:rsidRPr="006E5C77">
                        <w:rPr>
                          <w:rFonts w:ascii="Arial" w:hAnsi="Arial" w:cs="Arial"/>
                          <w:color w:val="0066FF"/>
                        </w:rPr>
                        <w:t>Website:</w:t>
                      </w:r>
                      <w:r w:rsidRPr="006E5C77">
                        <w:rPr>
                          <w:color w:val="0066FF"/>
                        </w:rPr>
                        <w:t xml:space="preserve"> </w:t>
                      </w:r>
                      <w:hyperlink r:id="rId32" w:history="1">
                        <w:r w:rsidRPr="00D05F77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www.my.livewellwithpain.co.uk</w:t>
                        </w:r>
                      </w:hyperlink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965DB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81792" behindDoc="0" locked="0" layoutInCell="0" allowOverlap="1" wp14:anchorId="31983226" wp14:editId="36C8A456">
                <wp:simplePos x="0" y="0"/>
                <wp:positionH relativeFrom="margin">
                  <wp:posOffset>6741160</wp:posOffset>
                </wp:positionH>
                <wp:positionV relativeFrom="margin">
                  <wp:posOffset>3009265</wp:posOffset>
                </wp:positionV>
                <wp:extent cx="3237865" cy="1264285"/>
                <wp:effectExtent l="0" t="0" r="19685" b="12065"/>
                <wp:wrapSquare wrapText="bothSides"/>
                <wp:docPr id="6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37865" cy="12642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A7621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Pr="00783427" w:rsidRDefault="00A8794E" w:rsidP="00A7621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 w:rsidRPr="00783427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The Pain Toolkit</w:t>
                            </w:r>
                          </w:p>
                          <w:p w:rsidR="00A8794E" w:rsidRPr="00783427" w:rsidRDefault="00A8794E" w:rsidP="00A7621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:rsidR="00A8794E" w:rsidRDefault="00A8794E" w:rsidP="00A7621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W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ebsi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te with easy-to-follow advice, </w:t>
                            </w:r>
                          </w:p>
                          <w:p w:rsidR="00A8794E" w:rsidRPr="00841793" w:rsidRDefault="00A8794E" w:rsidP="00A7621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w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ritten</w:t>
                            </w:r>
                            <w:proofErr w:type="gramEnd"/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by someone who has personally experienced persistent pain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.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</w:p>
                          <w:p w:rsidR="00A8794E" w:rsidRPr="00783427" w:rsidRDefault="00A8794E" w:rsidP="00A76211">
                            <w:pPr>
                              <w:pStyle w:val="NoSpacing"/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</w:pPr>
                          </w:p>
                          <w:p w:rsidR="00A8794E" w:rsidRPr="00DF1140" w:rsidRDefault="00A8794E" w:rsidP="00DF114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Website: </w:t>
                            </w:r>
                            <w:hyperlink r:id="rId33" w:history="1">
                              <w:r w:rsidRPr="00D05F77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u w:val="none"/>
                                  <w:lang w:val="en-US"/>
                                </w:rPr>
                                <w:t>www.paintoolkit.org</w:t>
                              </w:r>
                            </w:hyperlink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530.8pt;margin-top:236.95pt;width:254.95pt;height:99.55pt;flip:x;z-index:2516817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" o:allowincell="f" fillcolor="white [3201]" strokecolor="black [3200]" strokeweight="2pt">
                <v:textbox inset="3mm,0,3mm,0">
                  <w:txbxContent>
                    <w:p w:rsidR="00756F18" w:rsidRDefault="00756F18" w:rsidP="00A76211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Pr="00783427" w:rsidRDefault="00A8794E" w:rsidP="00A76211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 w:rsidRPr="00783427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The Pain Toolkit</w:t>
                      </w:r>
                    </w:p>
                    <w:p w:rsidR="00A8794E" w:rsidRPr="00783427" w:rsidRDefault="00A8794E" w:rsidP="00A76211">
                      <w:pPr>
                        <w:pStyle w:val="NoSpacing"/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</w:pPr>
                    </w:p>
                    <w:p w:rsidR="00A8794E" w:rsidRDefault="00A8794E" w:rsidP="00A76211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W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ebsi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te with easy-to-follow advice, </w:t>
                      </w:r>
                    </w:p>
                    <w:p w:rsidR="00A8794E" w:rsidRPr="00841793" w:rsidRDefault="00A8794E" w:rsidP="00A76211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w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ritten</w:t>
                      </w:r>
                      <w:proofErr w:type="gramEnd"/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by someone who has personally experienced persistent pain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.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</w:t>
                      </w:r>
                    </w:p>
                    <w:p w:rsidR="00A8794E" w:rsidRPr="00783427" w:rsidRDefault="00A8794E" w:rsidP="00A76211">
                      <w:pPr>
                        <w:pStyle w:val="NoSpacing"/>
                        <w:rPr>
                          <w:rFonts w:ascii="Arial" w:hAnsi="Arial" w:cs="Arial"/>
                          <w:color w:val="0000FF"/>
                          <w:sz w:val="16"/>
                        </w:rPr>
                      </w:pPr>
                    </w:p>
                    <w:p w:rsidR="00A8794E" w:rsidRPr="00DF1140" w:rsidRDefault="00A8794E" w:rsidP="00DF114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Website: </w:t>
                      </w:r>
                      <w:hyperlink r:id="rId34" w:history="1">
                        <w:r w:rsidRPr="00D05F77">
                          <w:rPr>
                            <w:rStyle w:val="Hyperlink"/>
                            <w:rFonts w:ascii="Arial" w:eastAsia="Times New Roman" w:hAnsi="Arial" w:cs="Arial"/>
                            <w:b/>
                            <w:u w:val="none"/>
                            <w:lang w:val="en-US"/>
                          </w:rPr>
                          <w:t>www.paintoolkit.org</w:t>
                        </w:r>
                      </w:hyperlink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B3858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83840" behindDoc="0" locked="0" layoutInCell="0" allowOverlap="1" wp14:anchorId="4A554A7D" wp14:editId="45176FAE">
                <wp:simplePos x="0" y="0"/>
                <wp:positionH relativeFrom="margin">
                  <wp:posOffset>6731000</wp:posOffset>
                </wp:positionH>
                <wp:positionV relativeFrom="margin">
                  <wp:posOffset>-842010</wp:posOffset>
                </wp:positionV>
                <wp:extent cx="3237230" cy="2392680"/>
                <wp:effectExtent l="0" t="0" r="20320" b="26670"/>
                <wp:wrapSquare wrapText="bothSides"/>
                <wp:docPr id="67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37230" cy="23926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165A4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A8794E" w:rsidRPr="00783427" w:rsidRDefault="00A8794E" w:rsidP="00165A4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DF114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Adult Helpdesk</w:t>
                            </w:r>
                          </w:p>
                          <w:p w:rsidR="00A8794E" w:rsidRPr="00816437" w:rsidRDefault="00A8794E" w:rsidP="00165A41">
                            <w:pPr>
                              <w:pStyle w:val="NoSpacing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  <w:p w:rsidR="00A8794E" w:rsidRDefault="00A8794E" w:rsidP="00165A41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For occupational therapy, physiotherapy </w:t>
                            </w:r>
                          </w:p>
                          <w:p w:rsidR="00A8794E" w:rsidRPr="00841793" w:rsidRDefault="00A8794E" w:rsidP="00165A41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your home, personal care needs, </w:t>
                            </w:r>
                            <w:r w:rsidRPr="00841793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social work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enqui</w:t>
                            </w:r>
                            <w:r w:rsidRPr="00841793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ries. You can self-refer. </w:t>
                            </w:r>
                          </w:p>
                          <w:p w:rsidR="00A8794E" w:rsidRPr="00816437" w:rsidRDefault="00A8794E" w:rsidP="00165A41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00FF"/>
                                <w:sz w:val="10"/>
                                <w:lang w:val="en-US"/>
                              </w:rPr>
                            </w:pPr>
                          </w:p>
                          <w:p w:rsidR="00A8794E" w:rsidRPr="00165A41" w:rsidRDefault="00A8794E" w:rsidP="00165A41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Gloucestershire website: </w:t>
                            </w:r>
                            <w:hyperlink r:id="rId35" w:history="1">
                              <w:r w:rsidRPr="00D05F77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color w:val="0000FF"/>
                                  <w:u w:val="none"/>
                                  <w:lang w:val="en-US"/>
                                </w:rPr>
                                <w:t>www.yourcircle.org.uk/Services/11777</w:t>
                              </w:r>
                            </w:hyperlink>
                            <w:r w:rsidRPr="00165A41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</w:p>
                          <w:p w:rsidR="00A8794E" w:rsidRDefault="00A8794E" w:rsidP="00165A41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Gloucestershire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t</w:t>
                            </w:r>
                            <w:r w:rsidRPr="00023F01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el</w:t>
                            </w:r>
                            <w:proofErr w:type="spellEnd"/>
                            <w:r w:rsidRPr="00023F01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no.:</w:t>
                            </w:r>
                            <w:r w:rsidRPr="00023F01">
                              <w:rPr>
                                <w:rFonts w:ascii="Arial" w:eastAsia="Times New Roman" w:hAnsi="Arial" w:cs="Arial"/>
                                <w:b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  <w:t>01452 426868</w:t>
                            </w:r>
                          </w:p>
                          <w:p w:rsidR="00A8794E" w:rsidRDefault="00A8794E" w:rsidP="00165A41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</w:p>
                          <w:p w:rsidR="00A8794E" w:rsidRPr="00DF1140" w:rsidRDefault="00A8794E" w:rsidP="00165A41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highlight w:val="yellow"/>
                                <w:lang w:val="en-US"/>
                              </w:rPr>
                            </w:pPr>
                            <w:r w:rsidRPr="00816437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Hereford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shire</w:t>
                            </w:r>
                            <w:r w:rsidRPr="00816437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website: </w:t>
                            </w:r>
                            <w:hyperlink r:id="rId36" w:history="1">
                              <w:r w:rsidRPr="00D05F77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www.herefordshire.gov.uk/info/200147/social_care_and_support/787/contact_adult_social_care</w:t>
                              </w:r>
                            </w:hyperlink>
                          </w:p>
                          <w:p w:rsidR="00A8794E" w:rsidRPr="00DF1140" w:rsidRDefault="00A8794E" w:rsidP="00165A41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r w:rsidRPr="00816437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Hereford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shire</w:t>
                            </w:r>
                            <w:r w:rsidRPr="00816437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16437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816437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no.:</w:t>
                            </w:r>
                            <w:r w:rsidRPr="00DF1140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  <w:t>01432 260101</w:t>
                            </w:r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530pt;margin-top:-66.3pt;width:254.9pt;height:188.4pt;flip:x;z-index:2516838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" o:allowincell="f" fillcolor="white [3201]" strokecolor="black [3200]" strokeweight="2pt">
                <v:textbox inset="3mm,0,3mm,0">
                  <w:txbxContent>
                    <w:p w:rsidR="00756F18" w:rsidRDefault="00756F18" w:rsidP="00165A41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A8794E" w:rsidRPr="00783427" w:rsidRDefault="00A8794E" w:rsidP="00165A41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DF1140">
                        <w:rPr>
                          <w:rFonts w:ascii="Arial" w:hAnsi="Arial" w:cs="Arial"/>
                          <w:b/>
                          <w:sz w:val="28"/>
                        </w:rPr>
                        <w:t>Adult Helpdesk</w:t>
                      </w:r>
                    </w:p>
                    <w:p w:rsidR="00A8794E" w:rsidRPr="00816437" w:rsidRDefault="00A8794E" w:rsidP="00165A41">
                      <w:pPr>
                        <w:pStyle w:val="NoSpacing"/>
                        <w:rPr>
                          <w:rFonts w:ascii="Arial" w:hAnsi="Arial" w:cs="Arial"/>
                          <w:sz w:val="10"/>
                        </w:rPr>
                      </w:pPr>
                    </w:p>
                    <w:p w:rsidR="00A8794E" w:rsidRDefault="00A8794E" w:rsidP="00165A41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For occupational therapy, physiotherapy </w:t>
                      </w:r>
                    </w:p>
                    <w:p w:rsidR="00A8794E" w:rsidRPr="00841793" w:rsidRDefault="00A8794E" w:rsidP="00165A41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in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your home, personal care needs, </w:t>
                      </w:r>
                      <w:r w:rsidRPr="00841793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social work 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enqui</w:t>
                      </w:r>
                      <w:r w:rsidRPr="00841793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ries. You can self-refer. </w:t>
                      </w:r>
                    </w:p>
                    <w:p w:rsidR="00A8794E" w:rsidRPr="00816437" w:rsidRDefault="00A8794E" w:rsidP="00165A41">
                      <w:pPr>
                        <w:pStyle w:val="NoSpacing"/>
                        <w:rPr>
                          <w:rFonts w:ascii="Arial" w:eastAsia="Times New Roman" w:hAnsi="Arial" w:cs="Arial"/>
                          <w:color w:val="0000FF"/>
                          <w:sz w:val="10"/>
                          <w:lang w:val="en-US"/>
                        </w:rPr>
                      </w:pPr>
                    </w:p>
                    <w:p w:rsidR="00A8794E" w:rsidRPr="00165A41" w:rsidRDefault="00A8794E" w:rsidP="00165A41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Gloucestershire website: </w:t>
                      </w:r>
                      <w:hyperlink r:id="rId37" w:history="1">
                        <w:r w:rsidRPr="00D05F77">
                          <w:rPr>
                            <w:rStyle w:val="Hyperlink"/>
                            <w:rFonts w:ascii="Arial" w:eastAsia="Times New Roman" w:hAnsi="Arial" w:cs="Arial"/>
                            <w:b/>
                            <w:color w:val="0000FF"/>
                            <w:u w:val="none"/>
                            <w:lang w:val="en-US"/>
                          </w:rPr>
                          <w:t>www.yourcircle.org.uk/Services/11777</w:t>
                        </w:r>
                      </w:hyperlink>
                      <w:r w:rsidRPr="00165A41"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  <w:t xml:space="preserve"> </w:t>
                      </w:r>
                    </w:p>
                    <w:p w:rsidR="00A8794E" w:rsidRDefault="00A8794E" w:rsidP="00165A41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Gloucestershire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t</w:t>
                      </w:r>
                      <w:r w:rsidRPr="00023F01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el</w:t>
                      </w:r>
                      <w:proofErr w:type="spellEnd"/>
                      <w:r w:rsidRPr="00023F01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no.:</w:t>
                      </w:r>
                      <w:r w:rsidRPr="00023F01">
                        <w:rPr>
                          <w:rFonts w:ascii="Arial" w:eastAsia="Times New Roman" w:hAnsi="Arial" w:cs="Arial"/>
                          <w:b/>
                          <w:color w:val="0066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  <w:t>01452 426868</w:t>
                      </w:r>
                    </w:p>
                    <w:p w:rsidR="00A8794E" w:rsidRDefault="00A8794E" w:rsidP="00165A41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</w:p>
                    <w:p w:rsidR="00A8794E" w:rsidRPr="00DF1140" w:rsidRDefault="00A8794E" w:rsidP="00165A41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highlight w:val="yellow"/>
                          <w:lang w:val="en-US"/>
                        </w:rPr>
                      </w:pPr>
                      <w:r w:rsidRPr="00816437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Hereford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shire</w:t>
                      </w:r>
                      <w:r w:rsidRPr="00816437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website: </w:t>
                      </w:r>
                      <w:hyperlink r:id="rId38" w:history="1">
                        <w:r w:rsidRPr="00D05F77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www.herefordshire.gov.uk/info/200147/social_care_and_support/787/contact_adult_social_care</w:t>
                        </w:r>
                      </w:hyperlink>
                    </w:p>
                    <w:p w:rsidR="00A8794E" w:rsidRPr="00DF1140" w:rsidRDefault="00A8794E" w:rsidP="00165A41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r w:rsidRPr="00816437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Hereford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shire</w:t>
                      </w:r>
                      <w:r w:rsidRPr="00816437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</w:t>
                      </w:r>
                      <w:proofErr w:type="spellStart"/>
                      <w:r w:rsidRPr="00816437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tel</w:t>
                      </w:r>
                      <w:proofErr w:type="spellEnd"/>
                      <w:r w:rsidRPr="00816437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no.:</w:t>
                      </w:r>
                      <w:r w:rsidRPr="00DF1140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  <w:t>01432 260101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45876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77696" behindDoc="0" locked="0" layoutInCell="0" allowOverlap="1" wp14:anchorId="2F2450FC" wp14:editId="1F43A72B">
                <wp:simplePos x="0" y="0"/>
                <wp:positionH relativeFrom="margin">
                  <wp:posOffset>3228975</wp:posOffset>
                </wp:positionH>
                <wp:positionV relativeFrom="margin">
                  <wp:posOffset>-842010</wp:posOffset>
                </wp:positionV>
                <wp:extent cx="3336290" cy="2237105"/>
                <wp:effectExtent l="0" t="0" r="16510" b="10795"/>
                <wp:wrapSquare wrapText="bothSides"/>
                <wp:docPr id="6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36290" cy="22371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8C24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A8794E" w:rsidRPr="00783427" w:rsidRDefault="00A8794E" w:rsidP="008C24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55ED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Healthy Lifestyles</w:t>
                            </w:r>
                          </w:p>
                          <w:p w:rsidR="00A8794E" w:rsidRPr="00783427" w:rsidRDefault="00A8794E" w:rsidP="008C24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A8794E" w:rsidRDefault="00A8794E" w:rsidP="008C2474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</w:pPr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>Advice and support for</w:t>
                            </w:r>
                          </w:p>
                          <w:p w:rsidR="00A8794E" w:rsidRPr="00841793" w:rsidRDefault="00A8794E" w:rsidP="008C2474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</w:pPr>
                            <w:proofErr w:type="gramStart"/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>lifestyle</w:t>
                            </w:r>
                            <w:proofErr w:type="gramEnd"/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 xml:space="preserve"> changes including: </w:t>
                            </w:r>
                            <w:r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>losing</w:t>
                            </w:r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 xml:space="preserve"> weight, stop</w:t>
                            </w:r>
                            <w:r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>ping</w:t>
                            </w:r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 xml:space="preserve"> smoking, </w:t>
                            </w:r>
                            <w:r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>being more active, and</w:t>
                            </w:r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>cutting down on</w:t>
                            </w:r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</w:rPr>
                              <w:t xml:space="preserve"> alcohol. You can refer yourself.</w:t>
                            </w:r>
                          </w:p>
                          <w:p w:rsidR="00A8794E" w:rsidRPr="00345876" w:rsidRDefault="00A8794E" w:rsidP="008C2474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iCs/>
                                <w:color w:val="0000FF"/>
                                <w:sz w:val="10"/>
                              </w:rPr>
                            </w:pPr>
                            <w:r w:rsidRPr="00BA76A5">
                              <w:rPr>
                                <w:rFonts w:ascii="Arial" w:eastAsia="Times New Roman" w:hAnsi="Arial" w:cs="Arial"/>
                                <w:iCs/>
                                <w:color w:val="0000FF"/>
                              </w:rPr>
                              <w:t xml:space="preserve"> </w:t>
                            </w:r>
                          </w:p>
                          <w:p w:rsidR="00A8794E" w:rsidRDefault="00A8794E" w:rsidP="008C2474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eastAsia="Times New Roman" w:hAnsi="Arial" w:cs="Arial"/>
                                <w:b/>
                                <w:iCs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>Gloucestershire w</w:t>
                            </w:r>
                            <w:r w:rsidRPr="006E5C77">
                              <w:rPr>
                                <w:rFonts w:ascii="Arial" w:hAnsi="Arial" w:cs="Arial"/>
                                <w:color w:val="0066FF"/>
                              </w:rPr>
                              <w:t>ebsite:</w:t>
                            </w:r>
                            <w:r w:rsidRPr="006E5C77">
                              <w:rPr>
                                <w:color w:val="0066FF"/>
                              </w:rPr>
                              <w:t xml:space="preserve"> </w:t>
                            </w:r>
                            <w:hyperlink r:id="rId39" w:history="1">
                              <w:r w:rsidRPr="00303887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iCs/>
                                  <w:color w:val="0000FF"/>
                                  <w:u w:val="none"/>
                                </w:rPr>
                                <w:t>www.</w:t>
                              </w:r>
                              <w:r w:rsidRPr="00D05F77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lang w:eastAsia="en-GB"/>
                                </w:rPr>
                                <w:t xml:space="preserve"> </w:t>
                              </w:r>
                              <w:r w:rsidRPr="00303887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iCs/>
                                  <w:color w:val="0000FF"/>
                                  <w:u w:val="none"/>
                                </w:rPr>
                                <w:t>hlsglos.org</w:t>
                              </w:r>
                            </w:hyperlink>
                          </w:p>
                          <w:p w:rsidR="00A8794E" w:rsidRDefault="00A8794E" w:rsidP="00345876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z w:val="21"/>
                                <w:szCs w:val="2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Gloucestershire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>t</w:t>
                            </w:r>
                            <w:r w:rsidRPr="006E5C77">
                              <w:rPr>
                                <w:rFonts w:ascii="Arial" w:hAnsi="Arial" w:cs="Arial"/>
                                <w:color w:val="0066FF"/>
                              </w:rPr>
                              <w:t>el</w:t>
                            </w:r>
                            <w:proofErr w:type="spellEnd"/>
                            <w:r w:rsidRPr="006E5C77"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 no.:</w:t>
                            </w:r>
                            <w:r w:rsidRPr="006E5C77">
                              <w:rPr>
                                <w:color w:val="0066FF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</w:rPr>
                              <w:t xml:space="preserve">  </w:t>
                            </w:r>
                            <w:hyperlink r:id="rId40" w:history="1">
                              <w:r w:rsidRPr="00916A59">
                                <w:rPr>
                                  <w:rFonts w:ascii="Arial" w:hAnsi="Arial" w:cs="Arial"/>
                                  <w:b/>
                                  <w:color w:val="0000FF"/>
                                  <w:lang w:val="en"/>
                                </w:rPr>
                                <w:t>0800 122 3788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1"/>
                                <w:szCs w:val="21"/>
                                <w:lang w:val="en"/>
                              </w:rPr>
                              <w:t xml:space="preserve"> </w:t>
                            </w:r>
                          </w:p>
                          <w:p w:rsidR="00A8794E" w:rsidRPr="00345876" w:rsidRDefault="00A8794E" w:rsidP="00345876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21"/>
                                <w:lang w:val="en"/>
                              </w:rPr>
                            </w:pPr>
                          </w:p>
                          <w:p w:rsidR="00A8794E" w:rsidRPr="00DF1140" w:rsidRDefault="00A8794E" w:rsidP="001E3CE3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highlight w:val="yellow"/>
                                <w:lang w:val="en-US"/>
                              </w:rPr>
                            </w:pPr>
                            <w:r w:rsidRPr="003D7B92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Hereford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shire</w:t>
                            </w:r>
                            <w:r w:rsidRPr="003D7B92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website: </w:t>
                            </w:r>
                            <w:hyperlink r:id="rId41" w:history="1">
                              <w:r w:rsidRPr="001E123B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www.wisherefordshire.org/marketplace/cat/product/1095</w:t>
                              </w:r>
                            </w:hyperlink>
                          </w:p>
                          <w:p w:rsidR="00A8794E" w:rsidRPr="00DF1140" w:rsidRDefault="00A8794E" w:rsidP="001E3CE3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r w:rsidRPr="00345876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Hereford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shire</w:t>
                            </w:r>
                            <w:r w:rsidRPr="00345876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45876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345876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no.: </w:t>
                            </w:r>
                            <w:r w:rsidRPr="00345876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01432 383567</w:t>
                            </w:r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54.25pt;margin-top:-66.3pt;width:262.7pt;height:176.15pt;flip:x;z-index:25167769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" o:allowincell="f" fillcolor="white [3201]" strokecolor="black [3200]" strokeweight="2pt">
                <v:textbox inset="3mm,0,3mm,0">
                  <w:txbxContent>
                    <w:p w:rsidR="00756F18" w:rsidRDefault="00756F18" w:rsidP="008C2474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A8794E" w:rsidRPr="00783427" w:rsidRDefault="00A8794E" w:rsidP="008C2474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55ED0">
                        <w:rPr>
                          <w:rFonts w:ascii="Arial" w:hAnsi="Arial" w:cs="Arial"/>
                          <w:b/>
                          <w:sz w:val="28"/>
                        </w:rPr>
                        <w:t>Healthy Lifestyles</w:t>
                      </w:r>
                    </w:p>
                    <w:p w:rsidR="00A8794E" w:rsidRPr="00783427" w:rsidRDefault="00A8794E" w:rsidP="008C2474">
                      <w:pPr>
                        <w:pStyle w:val="NoSpacing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A8794E" w:rsidRDefault="00A8794E" w:rsidP="008C2474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</w:pPr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>Advice and support for</w:t>
                      </w:r>
                    </w:p>
                    <w:p w:rsidR="00A8794E" w:rsidRPr="00841793" w:rsidRDefault="00A8794E" w:rsidP="008C2474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</w:pPr>
                      <w:proofErr w:type="gramStart"/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>lifestyle</w:t>
                      </w:r>
                      <w:proofErr w:type="gramEnd"/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 xml:space="preserve"> changes including: </w:t>
                      </w:r>
                      <w:r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>losing</w:t>
                      </w:r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 xml:space="preserve"> weight, stop</w:t>
                      </w:r>
                      <w:r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>ping</w:t>
                      </w:r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 xml:space="preserve"> smoking, </w:t>
                      </w:r>
                      <w:r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>being more active, and</w:t>
                      </w:r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>cutting down on</w:t>
                      </w:r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</w:rPr>
                        <w:t xml:space="preserve"> alcohol. You can refer yourself.</w:t>
                      </w:r>
                    </w:p>
                    <w:p w:rsidR="00A8794E" w:rsidRPr="00345876" w:rsidRDefault="00A8794E" w:rsidP="008C2474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iCs/>
                          <w:color w:val="0000FF"/>
                          <w:sz w:val="10"/>
                        </w:rPr>
                      </w:pPr>
                      <w:r w:rsidRPr="00BA76A5">
                        <w:rPr>
                          <w:rFonts w:ascii="Arial" w:eastAsia="Times New Roman" w:hAnsi="Arial" w:cs="Arial"/>
                          <w:iCs/>
                          <w:color w:val="0000FF"/>
                        </w:rPr>
                        <w:t xml:space="preserve"> </w:t>
                      </w:r>
                    </w:p>
                    <w:p w:rsidR="00A8794E" w:rsidRDefault="00A8794E" w:rsidP="008C2474">
                      <w:pPr>
                        <w:pStyle w:val="NoSpacing"/>
                        <w:jc w:val="both"/>
                        <w:rPr>
                          <w:rStyle w:val="Hyperlink"/>
                          <w:rFonts w:ascii="Arial" w:eastAsia="Times New Roman" w:hAnsi="Arial" w:cs="Arial"/>
                          <w:b/>
                          <w:iCs/>
                          <w:color w:val="0000FF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</w:rPr>
                        <w:t>Gloucestershire w</w:t>
                      </w:r>
                      <w:r w:rsidRPr="006E5C77">
                        <w:rPr>
                          <w:rFonts w:ascii="Arial" w:hAnsi="Arial" w:cs="Arial"/>
                          <w:color w:val="0066FF"/>
                        </w:rPr>
                        <w:t>ebsite:</w:t>
                      </w:r>
                      <w:r w:rsidRPr="006E5C77">
                        <w:rPr>
                          <w:color w:val="0066FF"/>
                        </w:rPr>
                        <w:t xml:space="preserve"> </w:t>
                      </w:r>
                      <w:hyperlink r:id="rId42" w:history="1">
                        <w:r w:rsidRPr="00303887">
                          <w:rPr>
                            <w:rStyle w:val="Hyperlink"/>
                            <w:rFonts w:ascii="Arial" w:eastAsia="Times New Roman" w:hAnsi="Arial" w:cs="Arial"/>
                            <w:b/>
                            <w:iCs/>
                            <w:color w:val="0000FF"/>
                            <w:u w:val="none"/>
                          </w:rPr>
                          <w:t>www.</w:t>
                        </w:r>
                        <w:r w:rsidRPr="00D05F77">
                          <w:rPr>
                            <w:rFonts w:ascii="Arial" w:hAnsi="Arial" w:cs="Arial"/>
                            <w:b/>
                            <w:noProof/>
                            <w:sz w:val="28"/>
                            <w:lang w:eastAsia="en-GB"/>
                          </w:rPr>
                          <w:t xml:space="preserve"> </w:t>
                        </w:r>
                        <w:r w:rsidRPr="00303887">
                          <w:rPr>
                            <w:rStyle w:val="Hyperlink"/>
                            <w:rFonts w:ascii="Arial" w:eastAsia="Times New Roman" w:hAnsi="Arial" w:cs="Arial"/>
                            <w:b/>
                            <w:iCs/>
                            <w:color w:val="0000FF"/>
                            <w:u w:val="none"/>
                          </w:rPr>
                          <w:t>hlsglos.org</w:t>
                        </w:r>
                      </w:hyperlink>
                    </w:p>
                    <w:p w:rsidR="00A8794E" w:rsidRDefault="00A8794E" w:rsidP="00345876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  <w:sz w:val="21"/>
                          <w:szCs w:val="2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Gloucestershire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66FF"/>
                        </w:rPr>
                        <w:t>t</w:t>
                      </w:r>
                      <w:r w:rsidRPr="006E5C77">
                        <w:rPr>
                          <w:rFonts w:ascii="Arial" w:hAnsi="Arial" w:cs="Arial"/>
                          <w:color w:val="0066FF"/>
                        </w:rPr>
                        <w:t>el</w:t>
                      </w:r>
                      <w:proofErr w:type="spellEnd"/>
                      <w:r w:rsidRPr="006E5C77">
                        <w:rPr>
                          <w:rFonts w:ascii="Arial" w:hAnsi="Arial" w:cs="Arial"/>
                          <w:color w:val="0066FF"/>
                        </w:rPr>
                        <w:t xml:space="preserve"> no.:</w:t>
                      </w:r>
                      <w:r w:rsidRPr="006E5C77">
                        <w:rPr>
                          <w:color w:val="0066FF"/>
                        </w:rPr>
                        <w:t xml:space="preserve"> </w:t>
                      </w:r>
                      <w:r>
                        <w:rPr>
                          <w:color w:val="0066FF"/>
                        </w:rPr>
                        <w:t xml:space="preserve">  </w:t>
                      </w:r>
                      <w:hyperlink r:id="rId43" w:history="1">
                        <w:r w:rsidRPr="00916A59">
                          <w:rPr>
                            <w:rFonts w:ascii="Arial" w:hAnsi="Arial" w:cs="Arial"/>
                            <w:b/>
                            <w:color w:val="0000FF"/>
                            <w:lang w:val="en"/>
                          </w:rPr>
                          <w:t>0800 122 3788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0000FF"/>
                          <w:sz w:val="21"/>
                          <w:szCs w:val="21"/>
                          <w:lang w:val="en"/>
                        </w:rPr>
                        <w:t xml:space="preserve"> </w:t>
                      </w:r>
                    </w:p>
                    <w:p w:rsidR="00A8794E" w:rsidRPr="00345876" w:rsidRDefault="00A8794E" w:rsidP="00345876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21"/>
                          <w:lang w:val="en"/>
                        </w:rPr>
                      </w:pPr>
                    </w:p>
                    <w:p w:rsidR="00A8794E" w:rsidRPr="00DF1140" w:rsidRDefault="00A8794E" w:rsidP="001E3CE3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highlight w:val="yellow"/>
                          <w:lang w:val="en-US"/>
                        </w:rPr>
                      </w:pPr>
                      <w:r w:rsidRPr="003D7B92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Hereford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shire</w:t>
                      </w:r>
                      <w:r w:rsidRPr="003D7B92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website: </w:t>
                      </w:r>
                      <w:hyperlink r:id="rId44" w:history="1">
                        <w:r w:rsidRPr="001E123B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www.wisherefordshire.org/marketplace/cat/product/1095</w:t>
                        </w:r>
                      </w:hyperlink>
                    </w:p>
                    <w:p w:rsidR="00A8794E" w:rsidRPr="00DF1140" w:rsidRDefault="00A8794E" w:rsidP="001E3CE3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r w:rsidRPr="00345876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Hereford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shire</w:t>
                      </w:r>
                      <w:r w:rsidRPr="00345876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</w:t>
                      </w:r>
                      <w:proofErr w:type="spellStart"/>
                      <w:r w:rsidRPr="00345876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tel</w:t>
                      </w:r>
                      <w:proofErr w:type="spellEnd"/>
                      <w:r w:rsidRPr="00345876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no.: </w:t>
                      </w:r>
                      <w:r w:rsidRPr="00345876">
                        <w:rPr>
                          <w:rFonts w:ascii="Arial" w:hAnsi="Arial" w:cs="Arial"/>
                          <w:b/>
                          <w:color w:val="0000FF"/>
                        </w:rPr>
                        <w:t>01432 383567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5F77">
        <w:tab/>
      </w:r>
    </w:p>
    <w:p w:rsidR="003B2A93" w:rsidRDefault="004C6CC4"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247BF053" wp14:editId="41BF72E0">
            <wp:simplePos x="0" y="0"/>
            <wp:positionH relativeFrom="column">
              <wp:posOffset>5723255</wp:posOffset>
            </wp:positionH>
            <wp:positionV relativeFrom="paragraph">
              <wp:posOffset>2540</wp:posOffset>
            </wp:positionV>
            <wp:extent cx="742950" cy="3657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48225" r="61557" b="21893"/>
                    <a:stretch/>
                  </pic:blipFill>
                  <pic:spPr bwMode="auto">
                    <a:xfrm>
                      <a:off x="0" y="0"/>
                      <a:ext cx="742950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4A3" w:rsidRDefault="004174A3"/>
    <w:p w:rsidR="003B2A93" w:rsidRDefault="0011457A"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54496" behindDoc="0" locked="0" layoutInCell="0" allowOverlap="1" wp14:anchorId="68A6C33B" wp14:editId="609C8FB0">
                <wp:simplePos x="0" y="0"/>
                <wp:positionH relativeFrom="margin">
                  <wp:posOffset>3228975</wp:posOffset>
                </wp:positionH>
                <wp:positionV relativeFrom="margin">
                  <wp:posOffset>3354070</wp:posOffset>
                </wp:positionV>
                <wp:extent cx="3336290" cy="2112645"/>
                <wp:effectExtent l="0" t="0" r="16510" b="20955"/>
                <wp:wrapSquare wrapText="bothSides"/>
                <wp:docPr id="5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36290" cy="21126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3679C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Pr="008C2474" w:rsidRDefault="00A8794E" w:rsidP="003679C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Community Wellbeing</w:t>
                            </w:r>
                          </w:p>
                          <w:p w:rsidR="00A8794E" w:rsidRPr="00A76211" w:rsidRDefault="00A8794E" w:rsidP="003679C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0"/>
                                <w:lang w:val="en-US"/>
                              </w:rPr>
                            </w:pPr>
                          </w:p>
                          <w:p w:rsidR="00A8794E" w:rsidRDefault="00A8794E" w:rsidP="003679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O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ffers one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to one support and can </w:t>
                            </w:r>
                          </w:p>
                          <w:p w:rsidR="00A8794E" w:rsidRPr="00841793" w:rsidRDefault="00A8794E" w:rsidP="003679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signpost</w:t>
                            </w:r>
                            <w:proofErr w:type="gramEnd"/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you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to activities and groups available in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your 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local area. Can help you to meet new people and get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out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and about!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You can refer yourself.</w:t>
                            </w:r>
                          </w:p>
                          <w:p w:rsidR="00A8794E" w:rsidRPr="00A76211" w:rsidRDefault="00A8794E" w:rsidP="003679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10"/>
                              </w:rPr>
                            </w:pPr>
                          </w:p>
                          <w:p w:rsidR="00A8794E" w:rsidRDefault="00A8794E" w:rsidP="00412CD6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Gloucestershire website: </w:t>
                            </w:r>
                            <w:hyperlink r:id="rId46" w:history="1">
                              <w:r w:rsidRPr="001513B2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www.glosvcsalliance.org.uk/social-prescribing</w:t>
                              </w:r>
                            </w:hyperlink>
                          </w:p>
                          <w:p w:rsidR="00A8794E" w:rsidRDefault="00A8794E" w:rsidP="00623AD5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  <w:r w:rsidRPr="00A76211">
                              <w:rPr>
                                <w:rStyle w:val="Hyperlink"/>
                                <w:rFonts w:ascii="Arial" w:hAnsi="Arial" w:cs="Arial"/>
                                <w:color w:val="0066FF"/>
                                <w:u w:val="none"/>
                              </w:rPr>
                              <w:t>Hereford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66FF"/>
                                <w:u w:val="none"/>
                              </w:rPr>
                              <w:t>shire</w:t>
                            </w:r>
                            <w:r w:rsidRPr="00A76211">
                              <w:rPr>
                                <w:rStyle w:val="Hyperlink"/>
                                <w:rFonts w:ascii="Arial" w:hAnsi="Arial" w:cs="Arial"/>
                                <w:color w:val="0066FF"/>
                                <w:u w:val="none"/>
                              </w:rPr>
                              <w:t xml:space="preserve"> website: </w:t>
                            </w:r>
                            <w:hyperlink r:id="rId47" w:history="1">
                              <w:r w:rsidRPr="008B09BB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www.wisherefordshire.org</w:t>
                              </w:r>
                            </w:hyperlink>
                          </w:p>
                          <w:p w:rsidR="00A8794E" w:rsidRDefault="00A8794E" w:rsidP="00623AD5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  <w:proofErr w:type="spellStart"/>
                            <w:r w:rsidRPr="0043063B">
                              <w:rPr>
                                <w:rStyle w:val="Hyperlink"/>
                                <w:rFonts w:ascii="Arial" w:hAnsi="Arial" w:cs="Arial"/>
                                <w:color w:val="3366FF"/>
                                <w:u w:val="none"/>
                              </w:rPr>
                              <w:t>Artlift</w:t>
                            </w:r>
                            <w:proofErr w:type="spellEnd"/>
                            <w:r w:rsidRPr="0043063B">
                              <w:rPr>
                                <w:rStyle w:val="Hyperlink"/>
                                <w:rFonts w:ascii="Arial" w:hAnsi="Arial" w:cs="Arial"/>
                                <w:color w:val="3366FF"/>
                                <w:u w:val="none"/>
                              </w:rPr>
                              <w:t xml:space="preserve"> website:</w:t>
                            </w:r>
                            <w:r w:rsidRPr="0043063B"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70C0"/>
                                <w:u w:val="none"/>
                              </w:rPr>
                              <w:t xml:space="preserve"> </w:t>
                            </w:r>
                            <w:r w:rsidRPr="0043063B"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  <w:t>www.artlift.org</w:t>
                            </w:r>
                          </w:p>
                          <w:p w:rsidR="00A8794E" w:rsidRPr="00E55ED0" w:rsidRDefault="00A8794E" w:rsidP="00623AD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254.25pt;margin-top:264.1pt;width:262.7pt;height:166.35pt;flip:x;z-index:25175449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" o:allowincell="f" fillcolor="white [3201]" strokecolor="black [3200]" strokeweight="2pt">
                <v:textbox inset="3mm,0,3mm,0">
                  <w:txbxContent>
                    <w:p w:rsidR="00756F18" w:rsidRDefault="00756F18" w:rsidP="003679C8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Pr="008C2474" w:rsidRDefault="00A8794E" w:rsidP="003679C8">
                      <w:pPr>
                        <w:pStyle w:val="NoSpacing"/>
                        <w:rPr>
                          <w:rFonts w:ascii="Arial" w:hAnsi="Arial" w:cs="Arial"/>
                          <w:b/>
                          <w:sz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Community Wellbeing</w:t>
                      </w:r>
                    </w:p>
                    <w:p w:rsidR="00A8794E" w:rsidRPr="00A76211" w:rsidRDefault="00A8794E" w:rsidP="003679C8">
                      <w:pPr>
                        <w:pStyle w:val="NoSpacing"/>
                        <w:rPr>
                          <w:rFonts w:ascii="Arial" w:hAnsi="Arial" w:cs="Arial"/>
                          <w:b/>
                          <w:sz w:val="10"/>
                          <w:lang w:val="en-US"/>
                        </w:rPr>
                      </w:pPr>
                    </w:p>
                    <w:p w:rsidR="00A8794E" w:rsidRDefault="00A8794E" w:rsidP="003679C8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O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ffers one 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to one support and can </w:t>
                      </w:r>
                    </w:p>
                    <w:p w:rsidR="00A8794E" w:rsidRPr="00841793" w:rsidRDefault="00A8794E" w:rsidP="003679C8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signpost</w:t>
                      </w:r>
                      <w:proofErr w:type="gramEnd"/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you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to activities and groups available in 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your 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local area. Can help you to meet new people and get 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out</w:t>
                      </w:r>
                      <w:r w:rsidRPr="008417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and about!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You can refer yourself.</w:t>
                      </w:r>
                    </w:p>
                    <w:p w:rsidR="00A8794E" w:rsidRPr="00A76211" w:rsidRDefault="00A8794E" w:rsidP="003679C8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00FF"/>
                          <w:sz w:val="10"/>
                        </w:rPr>
                      </w:pPr>
                    </w:p>
                    <w:p w:rsidR="00A8794E" w:rsidRDefault="00A8794E" w:rsidP="00412CD6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Gloucestershire website: </w:t>
                      </w:r>
                      <w:hyperlink r:id="rId48" w:history="1">
                        <w:r w:rsidRPr="001513B2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www.glosvcsalliance.org.uk/social-prescribing</w:t>
                        </w:r>
                      </w:hyperlink>
                    </w:p>
                    <w:p w:rsidR="00A8794E" w:rsidRDefault="00A8794E" w:rsidP="00623AD5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  <w:r w:rsidRPr="00A76211">
                        <w:rPr>
                          <w:rStyle w:val="Hyperlink"/>
                          <w:rFonts w:ascii="Arial" w:hAnsi="Arial" w:cs="Arial"/>
                          <w:color w:val="0066FF"/>
                          <w:u w:val="none"/>
                        </w:rPr>
                        <w:t>Hereford</w:t>
                      </w:r>
                      <w:r>
                        <w:rPr>
                          <w:rStyle w:val="Hyperlink"/>
                          <w:rFonts w:ascii="Arial" w:hAnsi="Arial" w:cs="Arial"/>
                          <w:color w:val="0066FF"/>
                          <w:u w:val="none"/>
                        </w:rPr>
                        <w:t>shire</w:t>
                      </w:r>
                      <w:r w:rsidRPr="00A76211">
                        <w:rPr>
                          <w:rStyle w:val="Hyperlink"/>
                          <w:rFonts w:ascii="Arial" w:hAnsi="Arial" w:cs="Arial"/>
                          <w:color w:val="0066FF"/>
                          <w:u w:val="none"/>
                        </w:rPr>
                        <w:t xml:space="preserve"> website: </w:t>
                      </w:r>
                      <w:hyperlink r:id="rId49" w:history="1">
                        <w:r w:rsidRPr="008B09BB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www.wisherefordshire.org</w:t>
                        </w:r>
                      </w:hyperlink>
                    </w:p>
                    <w:p w:rsidR="00A8794E" w:rsidRDefault="00A8794E" w:rsidP="00623AD5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  <w:proofErr w:type="spellStart"/>
                      <w:r w:rsidRPr="0043063B">
                        <w:rPr>
                          <w:rStyle w:val="Hyperlink"/>
                          <w:rFonts w:ascii="Arial" w:hAnsi="Arial" w:cs="Arial"/>
                          <w:color w:val="3366FF"/>
                          <w:u w:val="none"/>
                        </w:rPr>
                        <w:t>Artlift</w:t>
                      </w:r>
                      <w:proofErr w:type="spellEnd"/>
                      <w:r w:rsidRPr="0043063B">
                        <w:rPr>
                          <w:rStyle w:val="Hyperlink"/>
                          <w:rFonts w:ascii="Arial" w:hAnsi="Arial" w:cs="Arial"/>
                          <w:color w:val="3366FF"/>
                          <w:u w:val="none"/>
                        </w:rPr>
                        <w:t xml:space="preserve"> website:</w:t>
                      </w:r>
                      <w:r w:rsidRPr="0043063B">
                        <w:rPr>
                          <w:rStyle w:val="Hyperlink"/>
                          <w:rFonts w:ascii="Arial" w:hAnsi="Arial" w:cs="Arial"/>
                          <w:b/>
                          <w:color w:val="0070C0"/>
                          <w:u w:val="none"/>
                        </w:rPr>
                        <w:t xml:space="preserve"> </w:t>
                      </w:r>
                      <w:r w:rsidRPr="0043063B"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  <w:t>www.artlift.org</w:t>
                      </w:r>
                    </w:p>
                    <w:p w:rsidR="00A8794E" w:rsidRPr="00E55ED0" w:rsidRDefault="00A8794E" w:rsidP="00623AD5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3B2A93" w:rsidRPr="0069628D" w:rsidRDefault="004C6CC4">
      <w:pPr>
        <w:rPr>
          <w:b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47328" behindDoc="0" locked="0" layoutInCell="1" allowOverlap="1" wp14:anchorId="71414A4C" wp14:editId="70CC2D02">
            <wp:simplePos x="0" y="0"/>
            <wp:positionH relativeFrom="column">
              <wp:posOffset>9173210</wp:posOffset>
            </wp:positionH>
            <wp:positionV relativeFrom="paragraph">
              <wp:posOffset>22698</wp:posOffset>
            </wp:positionV>
            <wp:extent cx="664845" cy="371475"/>
            <wp:effectExtent l="0" t="0" r="1905" b="952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28333" r="18810" b="42381"/>
                    <a:stretch/>
                  </pic:blipFill>
                  <pic:spPr bwMode="auto">
                    <a:xfrm>
                      <a:off x="0" y="0"/>
                      <a:ext cx="66484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5F9" w:rsidRDefault="003975F9"/>
    <w:p w:rsidR="00A8794E" w:rsidRDefault="00A8794E"/>
    <w:p w:rsidR="003975F9" w:rsidRDefault="00F965DB"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79744" behindDoc="0" locked="0" layoutInCell="0" allowOverlap="1" wp14:anchorId="1488937A" wp14:editId="568E5E4D">
                <wp:simplePos x="0" y="0"/>
                <wp:positionH relativeFrom="margin">
                  <wp:posOffset>6741160</wp:posOffset>
                </wp:positionH>
                <wp:positionV relativeFrom="margin">
                  <wp:posOffset>4381500</wp:posOffset>
                </wp:positionV>
                <wp:extent cx="3250565" cy="1090930"/>
                <wp:effectExtent l="0" t="0" r="26035" b="13970"/>
                <wp:wrapSquare wrapText="bothSides"/>
                <wp:docPr id="6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50565" cy="10909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165A4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Pr="00783427" w:rsidRDefault="00A8794E" w:rsidP="00165A4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 w:rsidRPr="00783427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Versus Arthritis </w:t>
                            </w:r>
                          </w:p>
                          <w:p w:rsidR="00A8794E" w:rsidRPr="001513B2" w:rsidRDefault="00A8794E" w:rsidP="00165A4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6"/>
                                <w:lang w:val="en-US"/>
                              </w:rPr>
                            </w:pPr>
                          </w:p>
                          <w:p w:rsidR="00A8794E" w:rsidRDefault="00A8794E" w:rsidP="003273D8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A </w:t>
                            </w:r>
                            <w:r w:rsidRPr="00841793"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wide range of helpful online </w:t>
                            </w:r>
                          </w:p>
                          <w:p w:rsidR="00A8794E" w:rsidRPr="00841793" w:rsidRDefault="00A8794E" w:rsidP="003273D8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</w:rPr>
                            </w:pPr>
                            <w:proofErr w:type="gramStart"/>
                            <w:r w:rsidRPr="00841793">
                              <w:rPr>
                                <w:rFonts w:ascii="Arial" w:hAnsi="Arial" w:cs="Arial"/>
                                <w:color w:val="0066FF"/>
                              </w:rPr>
                              <w:t>information</w:t>
                            </w:r>
                            <w:proofErr w:type="gramEnd"/>
                            <w:r w:rsidRPr="00841793"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 about many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 pain–related health conditions.</w:t>
                            </w:r>
                          </w:p>
                          <w:p w:rsidR="00A8794E" w:rsidRPr="00783427" w:rsidRDefault="00A8794E" w:rsidP="00165A4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16"/>
                              </w:rPr>
                            </w:pPr>
                          </w:p>
                          <w:p w:rsidR="00A8794E" w:rsidRPr="001513B2" w:rsidRDefault="00A8794E" w:rsidP="0069628D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2D0694">
                              <w:rPr>
                                <w:rFonts w:ascii="Arial" w:hAnsi="Arial" w:cs="Arial"/>
                                <w:color w:val="0066FF"/>
                              </w:rPr>
                              <w:t>Website:</w:t>
                            </w:r>
                            <w:r w:rsidRPr="002D0694">
                              <w:rPr>
                                <w:color w:val="0066FF"/>
                              </w:rPr>
                              <w:t xml:space="preserve"> </w:t>
                            </w:r>
                            <w:hyperlink r:id="rId51" w:history="1">
                              <w:r w:rsidRPr="001513B2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www.versusarthritis.org</w:t>
                              </w:r>
                            </w:hyperlink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530.8pt;margin-top:345pt;width:255.95pt;height:85.9pt;flip:x;z-index:2516797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" o:allowincell="f" fillcolor="white [3201]" strokecolor="black [3200]" strokeweight="2pt">
                <v:textbox inset="3mm,0,3mm,0">
                  <w:txbxContent>
                    <w:p w:rsidR="00756F18" w:rsidRDefault="00756F18" w:rsidP="00165A41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Pr="00783427" w:rsidRDefault="00A8794E" w:rsidP="00165A41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 w:rsidRPr="00783427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Versus Arthritis </w:t>
                      </w:r>
                    </w:p>
                    <w:p w:rsidR="00A8794E" w:rsidRPr="001513B2" w:rsidRDefault="00A8794E" w:rsidP="00165A41">
                      <w:pPr>
                        <w:pStyle w:val="NoSpacing"/>
                        <w:rPr>
                          <w:rFonts w:ascii="Arial" w:hAnsi="Arial" w:cs="Arial"/>
                          <w:b/>
                          <w:sz w:val="6"/>
                          <w:lang w:val="en-US"/>
                        </w:rPr>
                      </w:pPr>
                    </w:p>
                    <w:p w:rsidR="00A8794E" w:rsidRDefault="00A8794E" w:rsidP="003273D8">
                      <w:pPr>
                        <w:pStyle w:val="NoSpacing"/>
                        <w:rPr>
                          <w:rFonts w:ascii="Arial" w:hAnsi="Arial" w:cs="Arial"/>
                          <w:color w:val="0066FF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A </w:t>
                      </w:r>
                      <w:r w:rsidRPr="00841793">
                        <w:rPr>
                          <w:rFonts w:ascii="Arial" w:hAnsi="Arial" w:cs="Arial"/>
                          <w:color w:val="0066FF"/>
                        </w:rPr>
                        <w:t xml:space="preserve">wide range of helpful online </w:t>
                      </w:r>
                    </w:p>
                    <w:p w:rsidR="00A8794E" w:rsidRPr="00841793" w:rsidRDefault="00A8794E" w:rsidP="003273D8">
                      <w:pPr>
                        <w:pStyle w:val="NoSpacing"/>
                        <w:rPr>
                          <w:rFonts w:ascii="Arial" w:hAnsi="Arial" w:cs="Arial"/>
                          <w:color w:val="0066FF"/>
                        </w:rPr>
                      </w:pPr>
                      <w:proofErr w:type="gramStart"/>
                      <w:r w:rsidRPr="00841793">
                        <w:rPr>
                          <w:rFonts w:ascii="Arial" w:hAnsi="Arial" w:cs="Arial"/>
                          <w:color w:val="0066FF"/>
                        </w:rPr>
                        <w:t>information</w:t>
                      </w:r>
                      <w:proofErr w:type="gramEnd"/>
                      <w:r w:rsidRPr="00841793">
                        <w:rPr>
                          <w:rFonts w:ascii="Arial" w:hAnsi="Arial" w:cs="Arial"/>
                          <w:color w:val="0066FF"/>
                        </w:rPr>
                        <w:t xml:space="preserve"> about many</w:t>
                      </w:r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 pain–related health conditions.</w:t>
                      </w:r>
                    </w:p>
                    <w:p w:rsidR="00A8794E" w:rsidRPr="00783427" w:rsidRDefault="00A8794E" w:rsidP="00165A41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00FF"/>
                          <w:sz w:val="16"/>
                        </w:rPr>
                      </w:pPr>
                    </w:p>
                    <w:p w:rsidR="00A8794E" w:rsidRPr="001513B2" w:rsidRDefault="00A8794E" w:rsidP="0069628D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2D0694">
                        <w:rPr>
                          <w:rFonts w:ascii="Arial" w:hAnsi="Arial" w:cs="Arial"/>
                          <w:color w:val="0066FF"/>
                        </w:rPr>
                        <w:t>Website:</w:t>
                      </w:r>
                      <w:r w:rsidRPr="002D0694">
                        <w:rPr>
                          <w:color w:val="0066FF"/>
                        </w:rPr>
                        <w:t xml:space="preserve"> </w:t>
                      </w:r>
                      <w:hyperlink r:id="rId52" w:history="1">
                        <w:r w:rsidRPr="001513B2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www.versusarthritis.org</w:t>
                        </w:r>
                      </w:hyperlink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3B2A93" w:rsidRDefault="00484918">
      <w:r>
        <w:rPr>
          <w:noProof/>
          <w:lang w:eastAsia="en-GB"/>
        </w:rPr>
        <w:lastRenderedPageBreak/>
        <w:drawing>
          <wp:anchor distT="0" distB="0" distL="114300" distR="114300" simplePos="0" relativeHeight="251763712" behindDoc="0" locked="0" layoutInCell="1" allowOverlap="1" wp14:anchorId="36939278" wp14:editId="5666E414">
            <wp:simplePos x="0" y="0"/>
            <wp:positionH relativeFrom="column">
              <wp:posOffset>2360295</wp:posOffset>
            </wp:positionH>
            <wp:positionV relativeFrom="paragraph">
              <wp:posOffset>-758663</wp:posOffset>
            </wp:positionV>
            <wp:extent cx="647700" cy="9169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0" t="12130" r="39757" b="4142"/>
                    <a:stretch/>
                  </pic:blipFill>
                  <pic:spPr bwMode="auto">
                    <a:xfrm>
                      <a:off x="0" y="0"/>
                      <a:ext cx="647700" cy="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94E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61664" behindDoc="0" locked="0" layoutInCell="1" allowOverlap="1" wp14:anchorId="1A58E5B8" wp14:editId="5F7183FB">
            <wp:simplePos x="0" y="0"/>
            <wp:positionH relativeFrom="column">
              <wp:posOffset>5871683</wp:posOffset>
            </wp:positionH>
            <wp:positionV relativeFrom="paragraph">
              <wp:posOffset>-708660</wp:posOffset>
            </wp:positionV>
            <wp:extent cx="619125" cy="894080"/>
            <wp:effectExtent l="0" t="0" r="9525" b="127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841"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20E1209B" wp14:editId="77ACADC7">
            <wp:simplePos x="0" y="0"/>
            <wp:positionH relativeFrom="column">
              <wp:posOffset>9324753</wp:posOffset>
            </wp:positionH>
            <wp:positionV relativeFrom="paragraph">
              <wp:posOffset>-727533</wp:posOffset>
            </wp:positionV>
            <wp:extent cx="595424" cy="776177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6" t="31657" r="65052" b="18639"/>
                    <a:stretch/>
                  </pic:blipFill>
                  <pic:spPr bwMode="auto">
                    <a:xfrm>
                      <a:off x="0" y="0"/>
                      <a:ext cx="603885" cy="78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452" w:rsidRDefault="00A17452"/>
    <w:p w:rsidR="00A17452" w:rsidRDefault="00A17452"/>
    <w:p w:rsidR="00A17452" w:rsidRDefault="00DA796A"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4CB51EA5" wp14:editId="5B657B0E">
            <wp:simplePos x="0" y="0"/>
            <wp:positionH relativeFrom="column">
              <wp:posOffset>6040755</wp:posOffset>
            </wp:positionH>
            <wp:positionV relativeFrom="paragraph">
              <wp:posOffset>300990</wp:posOffset>
            </wp:positionV>
            <wp:extent cx="466725" cy="477520"/>
            <wp:effectExtent l="0" t="0" r="9525" b="0"/>
            <wp:wrapNone/>
            <wp:docPr id="25" name="Picture 25" descr="Image result for ca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l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6" t="15506" r="32223" b="15190"/>
                    <a:stretch/>
                  </pic:blipFill>
                  <pic:spPr bwMode="auto">
                    <a:xfrm>
                      <a:off x="0" y="0"/>
                      <a:ext cx="46672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A1"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5F2E9D21" wp14:editId="1A4EDB0D">
            <wp:simplePos x="0" y="0"/>
            <wp:positionH relativeFrom="column">
              <wp:posOffset>2424430</wp:posOffset>
            </wp:positionH>
            <wp:positionV relativeFrom="paragraph">
              <wp:posOffset>218440</wp:posOffset>
            </wp:positionV>
            <wp:extent cx="637540" cy="8858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3293" r="61702" b="7855"/>
                    <a:stretch/>
                  </pic:blipFill>
                  <pic:spPr bwMode="auto">
                    <a:xfrm>
                      <a:off x="0" y="0"/>
                      <a:ext cx="63754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A1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5E362FF4" wp14:editId="5FDA8040">
            <wp:simplePos x="0" y="0"/>
            <wp:positionH relativeFrom="column">
              <wp:posOffset>9230360</wp:posOffset>
            </wp:positionH>
            <wp:positionV relativeFrom="paragraph">
              <wp:posOffset>46990</wp:posOffset>
            </wp:positionV>
            <wp:extent cx="610870" cy="891540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5" t="21568" r="64505" b="52087"/>
                    <a:stretch/>
                  </pic:blipFill>
                  <pic:spPr bwMode="auto">
                    <a:xfrm>
                      <a:off x="0" y="0"/>
                      <a:ext cx="61087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1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20704" behindDoc="0" locked="0" layoutInCell="0" allowOverlap="1" wp14:anchorId="5C770492" wp14:editId="5CF72F67">
                <wp:simplePos x="0" y="0"/>
                <wp:positionH relativeFrom="margin">
                  <wp:posOffset>6730365</wp:posOffset>
                </wp:positionH>
                <wp:positionV relativeFrom="margin">
                  <wp:posOffset>-802005</wp:posOffset>
                </wp:positionV>
                <wp:extent cx="3228975" cy="1775460"/>
                <wp:effectExtent l="0" t="0" r="28575" b="15240"/>
                <wp:wrapSquare wrapText="bothSides"/>
                <wp:docPr id="67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28975" cy="17754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A4621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Default="00A8794E" w:rsidP="00A4621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Stress, Pain and Relaxation</w:t>
                            </w:r>
                          </w:p>
                          <w:p w:rsidR="00A8794E" w:rsidRPr="007C0925" w:rsidRDefault="00A8794E" w:rsidP="00A4621B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10"/>
                                <w:lang w:val="en-US"/>
                              </w:rPr>
                            </w:pPr>
                          </w:p>
                          <w:p w:rsidR="00A8794E" w:rsidRPr="00293D11" w:rsidRDefault="00A8794E" w:rsidP="00856F8E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G</w:t>
                            </w:r>
                            <w:r w:rsidRPr="00D572DE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uide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to understanding stress and </w:t>
                            </w:r>
                          </w:p>
                          <w:p w:rsidR="00A8794E" w:rsidRPr="00174194" w:rsidRDefault="00A8794E" w:rsidP="00174194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pain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Includes relaxation exercises.</w:t>
                            </w:r>
                            <w:proofErr w:type="gramEnd"/>
                          </w:p>
                          <w:p w:rsidR="00A8794E" w:rsidRPr="00F965DB" w:rsidRDefault="00A8794E" w:rsidP="00A4621B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</w:p>
                          <w:p w:rsidR="00A8794E" w:rsidRPr="00303887" w:rsidRDefault="002450B8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hyperlink r:id="rId59" w:history="1">
                              <w:r w:rsidR="00A8794E" w:rsidRPr="00303887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0000FF"/>
                                  <w:u w:val="none"/>
                                </w:rPr>
                                <w:t>painconcern.org.uk/wp-content/uploads/2019/08/Stress-Pain-and-Relaxation-v.2.0-WEB-REFS.pdf</w:t>
                              </w:r>
                            </w:hyperlink>
                            <w:r w:rsidR="00A8794E" w:rsidRPr="00303887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 xml:space="preserve"> </w:t>
                            </w:r>
                          </w:p>
                          <w:p w:rsidR="00A8794E" w:rsidRPr="007C0925" w:rsidRDefault="00A8794E" w:rsidP="00F965DB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00FF"/>
                                <w:sz w:val="10"/>
                              </w:rPr>
                            </w:pPr>
                          </w:p>
                          <w:p w:rsidR="00A8794E" w:rsidRDefault="00A8794E" w:rsidP="00A4621B">
                            <w:pPr>
                              <w:pStyle w:val="NoSpacing"/>
                            </w:pPr>
                            <w:r w:rsidRPr="00F573DD">
                              <w:rPr>
                                <w:rStyle w:val="Hyperlink"/>
                                <w:rFonts w:ascii="Arial" w:hAnsi="Arial" w:cs="Arial"/>
                                <w:color w:val="0066FF"/>
                                <w:u w:val="none"/>
                              </w:rPr>
                              <w:t xml:space="preserve">Also find relaxation exercises on our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66FF"/>
                                <w:u w:val="none"/>
                              </w:rPr>
                              <w:t>web</w:t>
                            </w:r>
                            <w:r w:rsidRPr="00F573DD">
                              <w:rPr>
                                <w:rStyle w:val="Hyperlink"/>
                                <w:rFonts w:ascii="Arial" w:hAnsi="Arial" w:cs="Arial"/>
                                <w:color w:val="0066FF"/>
                                <w:u w:val="none"/>
                              </w:rPr>
                              <w:t>site:</w:t>
                            </w:r>
                            <w:r w:rsidRPr="00F573D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66FF"/>
                                <w:u w:val="none"/>
                              </w:rPr>
                              <w:t xml:space="preserve"> </w:t>
                            </w:r>
                            <w:hyperlink r:id="rId60" w:history="1">
                              <w:r w:rsidRPr="00303887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www.gloshospitals.nhs.uk/our-services/services-we-offer/pain/relaxation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A8794E" w:rsidRPr="00272CE1" w:rsidRDefault="00A8794E" w:rsidP="00A4621B">
                            <w:pPr>
                              <w:pStyle w:val="NoSpacing"/>
                              <w:rPr>
                                <w:color w:val="0000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529.95pt;margin-top:-63.15pt;width:254.25pt;height:139.8pt;flip:x;z-index:2517207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" o:allowincell="f" fillcolor="white [3201]" strokecolor="black [3200]" strokeweight="2pt">
                <v:textbox inset="3mm,0,3mm,0">
                  <w:txbxContent>
                    <w:p w:rsidR="00756F18" w:rsidRDefault="00756F18" w:rsidP="00A4621B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Default="00A8794E" w:rsidP="00A4621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Stress, Pain and Relaxation</w:t>
                      </w:r>
                    </w:p>
                    <w:p w:rsidR="00A8794E" w:rsidRPr="007C0925" w:rsidRDefault="00A8794E" w:rsidP="00A4621B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10"/>
                          <w:lang w:val="en-US"/>
                        </w:rPr>
                      </w:pPr>
                    </w:p>
                    <w:p w:rsidR="00A8794E" w:rsidRPr="00293D11" w:rsidRDefault="00A8794E" w:rsidP="00856F8E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G</w:t>
                      </w:r>
                      <w:r w:rsidRPr="00D572DE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uide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to understanding stress and </w:t>
                      </w:r>
                    </w:p>
                    <w:p w:rsidR="00A8794E" w:rsidRPr="00174194" w:rsidRDefault="00A8794E" w:rsidP="00174194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pain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Includes relaxation exercises.</w:t>
                      </w:r>
                      <w:proofErr w:type="gramEnd"/>
                    </w:p>
                    <w:p w:rsidR="00A8794E" w:rsidRPr="00F965DB" w:rsidRDefault="00A8794E" w:rsidP="00A4621B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sz w:val="10"/>
                        </w:rPr>
                      </w:pPr>
                    </w:p>
                    <w:p w:rsidR="00A8794E" w:rsidRPr="00303887" w:rsidRDefault="00756F18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hyperlink r:id="rId61" w:history="1">
                        <w:r w:rsidR="00A8794E" w:rsidRPr="00303887">
                          <w:rPr>
                            <w:rStyle w:val="Hyperlink"/>
                            <w:rFonts w:ascii="Arial" w:hAnsi="Arial" w:cs="Arial"/>
                            <w:b/>
                            <w:color w:val="0000FF"/>
                            <w:u w:val="none"/>
                          </w:rPr>
                          <w:t>painconcern.org.uk/wp-content/uploads/2019/08/Stress-Pain-and-Relaxation-v.2.0-WEB-REFS.pdf</w:t>
                        </w:r>
                      </w:hyperlink>
                      <w:r w:rsidR="00A8794E" w:rsidRPr="00303887">
                        <w:rPr>
                          <w:rFonts w:ascii="Arial" w:hAnsi="Arial" w:cs="Arial"/>
                          <w:b/>
                          <w:color w:val="0000FF"/>
                        </w:rPr>
                        <w:t xml:space="preserve"> </w:t>
                      </w:r>
                    </w:p>
                    <w:p w:rsidR="00A8794E" w:rsidRPr="007C0925" w:rsidRDefault="00A8794E" w:rsidP="00F965DB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color w:val="0000FF"/>
                          <w:sz w:val="10"/>
                        </w:rPr>
                      </w:pPr>
                    </w:p>
                    <w:p w:rsidR="00A8794E" w:rsidRDefault="00A8794E" w:rsidP="00A4621B">
                      <w:pPr>
                        <w:pStyle w:val="NoSpacing"/>
                      </w:pPr>
                      <w:r w:rsidRPr="00F573DD">
                        <w:rPr>
                          <w:rStyle w:val="Hyperlink"/>
                          <w:rFonts w:ascii="Arial" w:hAnsi="Arial" w:cs="Arial"/>
                          <w:color w:val="0066FF"/>
                          <w:u w:val="none"/>
                        </w:rPr>
                        <w:t xml:space="preserve">Also find relaxation exercises on our </w:t>
                      </w:r>
                      <w:r>
                        <w:rPr>
                          <w:rStyle w:val="Hyperlink"/>
                          <w:rFonts w:ascii="Arial" w:hAnsi="Arial" w:cs="Arial"/>
                          <w:color w:val="0066FF"/>
                          <w:u w:val="none"/>
                        </w:rPr>
                        <w:t>web</w:t>
                      </w:r>
                      <w:r w:rsidRPr="00F573DD">
                        <w:rPr>
                          <w:rStyle w:val="Hyperlink"/>
                          <w:rFonts w:ascii="Arial" w:hAnsi="Arial" w:cs="Arial"/>
                          <w:color w:val="0066FF"/>
                          <w:u w:val="none"/>
                        </w:rPr>
                        <w:t>site:</w:t>
                      </w:r>
                      <w:r w:rsidRPr="00F573DD">
                        <w:rPr>
                          <w:rStyle w:val="Hyperlink"/>
                          <w:rFonts w:ascii="Arial" w:hAnsi="Arial" w:cs="Arial"/>
                          <w:b/>
                          <w:color w:val="0066FF"/>
                          <w:u w:val="none"/>
                        </w:rPr>
                        <w:t xml:space="preserve"> </w:t>
                      </w:r>
                      <w:hyperlink r:id="rId62" w:history="1">
                        <w:r w:rsidRPr="00303887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www.gloshospitals.nhs.uk/our-services/services-we-offer/pain/relaxation</w:t>
                        </w:r>
                      </w:hyperlink>
                      <w:r>
                        <w:t xml:space="preserve"> </w:t>
                      </w:r>
                    </w:p>
                    <w:p w:rsidR="00A8794E" w:rsidRPr="00272CE1" w:rsidRDefault="00A8794E" w:rsidP="00A4621B">
                      <w:pPr>
                        <w:pStyle w:val="NoSpacing"/>
                        <w:rPr>
                          <w:color w:val="0000FF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2AB1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22752" behindDoc="0" locked="0" layoutInCell="0" allowOverlap="1" wp14:anchorId="11E25E82" wp14:editId="34505DC5">
                <wp:simplePos x="0" y="0"/>
                <wp:positionH relativeFrom="margin">
                  <wp:posOffset>3221355</wp:posOffset>
                </wp:positionH>
                <wp:positionV relativeFrom="margin">
                  <wp:posOffset>-802005</wp:posOffset>
                </wp:positionV>
                <wp:extent cx="3355340" cy="2073275"/>
                <wp:effectExtent l="0" t="0" r="16510" b="22225"/>
                <wp:wrapSquare wrapText="bothSides"/>
                <wp:docPr id="67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55340" cy="2073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 w:rsidRPr="00A17452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Mindfulness for Health: </w:t>
                            </w:r>
                          </w:p>
                          <w:p w:rsidR="00A8794E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 w:rsidRPr="00A17452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Relieving Pain, Reducing </w:t>
                            </w:r>
                          </w:p>
                          <w:p w:rsidR="00A8794E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 w:rsidRPr="00A17452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Stress and Restoring </w:t>
                            </w:r>
                          </w:p>
                          <w:p w:rsidR="00A8794E" w:rsidRPr="00A17452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 w:rsidRPr="00A17452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Wellbeing </w:t>
                            </w:r>
                          </w:p>
                          <w:p w:rsidR="00A8794E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</w:pPr>
                            <w:proofErr w:type="gramStart"/>
                            <w:r w:rsidRPr="00A17452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>by</w:t>
                            </w:r>
                            <w:proofErr w:type="gramEnd"/>
                            <w:r w:rsidRPr="00A17452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7452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>Vidyamala</w:t>
                            </w:r>
                            <w:proofErr w:type="spellEnd"/>
                            <w:r w:rsidRPr="00A17452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 xml:space="preserve"> Burch and Danny </w:t>
                            </w:r>
                          </w:p>
                          <w:p w:rsidR="00A8794E" w:rsidRPr="00A17452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A17452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>Penman</w:t>
                            </w:r>
                          </w:p>
                          <w:p w:rsidR="00A8794E" w:rsidRPr="00A17452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 w:rsidRPr="00A1745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:rsidR="00A8794E" w:rsidRPr="001E3CE3" w:rsidRDefault="00A8794E" w:rsidP="00966463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color w:val="0000FF"/>
                                <w:lang w:val="en-US"/>
                              </w:rPr>
                            </w:pPr>
                            <w:proofErr w:type="gramStart"/>
                            <w:r w:rsidRPr="00A17452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An excellent 8-week mindfulness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book with </w:t>
                            </w:r>
                            <w:r w:rsidRPr="00A17452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meditations 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n CD.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It focuses on living with </w:t>
                            </w:r>
                            <w:r w:rsidRPr="00A17452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physical he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alth problems. You can get a copy from the local library.</w:t>
                            </w:r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53.65pt;margin-top:-63.15pt;width:264.2pt;height:163.25pt;flip:x;z-index:2517227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" o:allowincell="f" fillcolor="white [3201]" strokecolor="black [3200]" strokeweight="2pt">
                <v:textbox inset="3mm,0,3mm,0">
                  <w:txbxContent>
                    <w:p w:rsidR="00756F18" w:rsidRDefault="00756F18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Default="00A8794E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 w:rsidRPr="00A17452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Mindfulness for Health: </w:t>
                      </w:r>
                    </w:p>
                    <w:p w:rsidR="00A8794E" w:rsidRDefault="00A8794E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 w:rsidRPr="00A17452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Relieving Pain, Reducing </w:t>
                      </w:r>
                    </w:p>
                    <w:p w:rsidR="00A8794E" w:rsidRDefault="00A8794E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 w:rsidRPr="00A17452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Stress and Restoring </w:t>
                      </w:r>
                    </w:p>
                    <w:p w:rsidR="00A8794E" w:rsidRPr="00A17452" w:rsidRDefault="00A8794E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 w:rsidRPr="00A17452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Wellbeing </w:t>
                      </w:r>
                    </w:p>
                    <w:p w:rsidR="00A8794E" w:rsidRDefault="00A8794E" w:rsidP="00F965DB">
                      <w:pPr>
                        <w:pStyle w:val="NoSpacing"/>
                        <w:rPr>
                          <w:rFonts w:ascii="Arial" w:hAnsi="Arial" w:cs="Arial"/>
                          <w:i/>
                          <w:lang w:val="en-US"/>
                        </w:rPr>
                      </w:pPr>
                      <w:proofErr w:type="gramStart"/>
                      <w:r w:rsidRPr="00A17452">
                        <w:rPr>
                          <w:rFonts w:ascii="Arial" w:hAnsi="Arial" w:cs="Arial"/>
                          <w:i/>
                          <w:lang w:val="en-US"/>
                        </w:rPr>
                        <w:t>by</w:t>
                      </w:r>
                      <w:proofErr w:type="gramEnd"/>
                      <w:r w:rsidRPr="00A17452">
                        <w:rPr>
                          <w:rFonts w:ascii="Arial" w:hAnsi="Arial" w:cs="Arial"/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A17452">
                        <w:rPr>
                          <w:rFonts w:ascii="Arial" w:hAnsi="Arial" w:cs="Arial"/>
                          <w:i/>
                          <w:lang w:val="en-US"/>
                        </w:rPr>
                        <w:t>Vidyamala</w:t>
                      </w:r>
                      <w:proofErr w:type="spellEnd"/>
                      <w:r w:rsidRPr="00A17452">
                        <w:rPr>
                          <w:rFonts w:ascii="Arial" w:hAnsi="Arial" w:cs="Arial"/>
                          <w:i/>
                          <w:lang w:val="en-US"/>
                        </w:rPr>
                        <w:t xml:space="preserve"> Burch and Danny </w:t>
                      </w:r>
                    </w:p>
                    <w:p w:rsidR="00A8794E" w:rsidRPr="00A17452" w:rsidRDefault="00A8794E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A17452">
                        <w:rPr>
                          <w:rFonts w:ascii="Arial" w:hAnsi="Arial" w:cs="Arial"/>
                          <w:i/>
                          <w:lang w:val="en-US"/>
                        </w:rPr>
                        <w:t>Penman</w:t>
                      </w:r>
                    </w:p>
                    <w:p w:rsidR="00A8794E" w:rsidRPr="00A17452" w:rsidRDefault="00A8794E" w:rsidP="00F965DB">
                      <w:pPr>
                        <w:pStyle w:val="NoSpacing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 w:rsidRPr="00A17452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:rsidR="00A8794E" w:rsidRPr="001E3CE3" w:rsidRDefault="00A8794E" w:rsidP="00966463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color w:val="0000FF"/>
                          <w:lang w:val="en-US"/>
                        </w:rPr>
                      </w:pPr>
                      <w:proofErr w:type="gramStart"/>
                      <w:r w:rsidRPr="00A17452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An excellent 8-week mindfulness 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book with </w:t>
                      </w:r>
                      <w:r w:rsidRPr="00A17452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meditations o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n CD.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It focuses on living with </w:t>
                      </w:r>
                      <w:r w:rsidRPr="00A17452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physical he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alth problems. You can get a copy from the local library.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2AB1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16608" behindDoc="1" locked="0" layoutInCell="0" allowOverlap="1" wp14:anchorId="0A2A1F6B" wp14:editId="0D03FEFA">
                <wp:simplePos x="0" y="0"/>
                <wp:positionH relativeFrom="margin">
                  <wp:posOffset>-191770</wp:posOffset>
                </wp:positionH>
                <wp:positionV relativeFrom="margin">
                  <wp:posOffset>-802005</wp:posOffset>
                </wp:positionV>
                <wp:extent cx="3287395" cy="2019935"/>
                <wp:effectExtent l="0" t="0" r="27305" b="18415"/>
                <wp:wrapNone/>
                <wp:docPr id="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87395" cy="20199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A4621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Default="00A8794E" w:rsidP="00A4621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The Pain Management Plan: </w:t>
                            </w:r>
                          </w:p>
                          <w:p w:rsidR="00A8794E" w:rsidRDefault="00A8794E" w:rsidP="00A4621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How people living with pain </w:t>
                            </w:r>
                          </w:p>
                          <w:p w:rsidR="00A8794E" w:rsidRDefault="00A8794E" w:rsidP="00A4621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found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 a better life  </w:t>
                            </w:r>
                          </w:p>
                          <w:p w:rsidR="00A8794E" w:rsidRPr="00783427" w:rsidRDefault="00A8794E" w:rsidP="00A4621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841793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>by</w:t>
                            </w:r>
                            <w:proofErr w:type="gramEnd"/>
                            <w:r w:rsidRPr="00841793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 xml:space="preserve"> Robert Lewin</w:t>
                            </w:r>
                          </w:p>
                          <w:p w:rsidR="00A8794E" w:rsidRPr="00841793" w:rsidRDefault="00A8794E" w:rsidP="00A4621B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 w:rsidRPr="00841793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:rsidR="00A8794E" w:rsidRPr="00841793" w:rsidRDefault="00A8794E" w:rsidP="00A4621B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r w:rsidRPr="00841793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Step by step guide to developing your own pain plan to help lead a better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life with more control over your pain</w:t>
                            </w:r>
                            <w:r w:rsidRPr="00841793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You can get a copy from a local library or buy online.</w:t>
                            </w:r>
                          </w:p>
                          <w:p w:rsidR="00A8794E" w:rsidRPr="00841793" w:rsidRDefault="00A8794E" w:rsidP="00A4621B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00FF"/>
                                <w:sz w:val="16"/>
                                <w:lang w:val="en-US"/>
                              </w:rPr>
                            </w:pPr>
                          </w:p>
                          <w:p w:rsidR="00A8794E" w:rsidRPr="00303887" w:rsidRDefault="002450B8" w:rsidP="00A4621B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  <w:hyperlink r:id="rId63" w:history="1">
                              <w:r w:rsidR="00A8794E" w:rsidRPr="00303887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www.pain-management-plan.co.uk</w:t>
                              </w:r>
                            </w:hyperlink>
                          </w:p>
                          <w:p w:rsidR="00A8794E" w:rsidRDefault="00A8794E" w:rsidP="00A4621B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</w:p>
                          <w:p w:rsidR="00A8794E" w:rsidRPr="00DA3FB6" w:rsidRDefault="00A8794E" w:rsidP="00A4621B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-15.1pt;margin-top:-63.15pt;width:258.85pt;height:159.05pt;flip:x;z-index:-2515998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" o:allowincell="f" fillcolor="white [3201]" strokecolor="black [3200]" strokeweight="2pt">
                <v:textbox inset="3mm,0,3mm,0">
                  <w:txbxContent>
                    <w:p w:rsidR="00756F18" w:rsidRDefault="00756F18" w:rsidP="00A4621B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Default="00A8794E" w:rsidP="00A4621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The Pain Management Plan: </w:t>
                      </w:r>
                    </w:p>
                    <w:p w:rsidR="00A8794E" w:rsidRDefault="00A8794E" w:rsidP="00A4621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How people living with pain </w:t>
                      </w:r>
                    </w:p>
                    <w:p w:rsidR="00A8794E" w:rsidRDefault="00A8794E" w:rsidP="00A4621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found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 a better life  </w:t>
                      </w:r>
                    </w:p>
                    <w:p w:rsidR="00A8794E" w:rsidRPr="00783427" w:rsidRDefault="00A8794E" w:rsidP="00A4621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proofErr w:type="gramStart"/>
                      <w:r w:rsidRPr="00841793">
                        <w:rPr>
                          <w:rFonts w:ascii="Arial" w:hAnsi="Arial" w:cs="Arial"/>
                          <w:i/>
                          <w:lang w:val="en-US"/>
                        </w:rPr>
                        <w:t>by</w:t>
                      </w:r>
                      <w:proofErr w:type="gramEnd"/>
                      <w:r w:rsidRPr="00841793">
                        <w:rPr>
                          <w:rFonts w:ascii="Arial" w:hAnsi="Arial" w:cs="Arial"/>
                          <w:i/>
                          <w:lang w:val="en-US"/>
                        </w:rPr>
                        <w:t xml:space="preserve"> Robert Lewin</w:t>
                      </w:r>
                    </w:p>
                    <w:p w:rsidR="00A8794E" w:rsidRPr="00841793" w:rsidRDefault="00A8794E" w:rsidP="00A4621B">
                      <w:pPr>
                        <w:pStyle w:val="NoSpacing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 w:rsidRPr="00841793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:rsidR="00A8794E" w:rsidRPr="00841793" w:rsidRDefault="00A8794E" w:rsidP="00A4621B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r w:rsidRPr="00841793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Step by step guide to developing your own pain plan to help lead a better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life with more control over your pain</w:t>
                      </w:r>
                      <w:r w:rsidRPr="00841793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You can get a copy from a local library or buy online.</w:t>
                      </w:r>
                    </w:p>
                    <w:p w:rsidR="00A8794E" w:rsidRPr="00841793" w:rsidRDefault="00A8794E" w:rsidP="00A4621B">
                      <w:pPr>
                        <w:pStyle w:val="NoSpacing"/>
                        <w:rPr>
                          <w:rFonts w:ascii="Arial" w:eastAsia="Times New Roman" w:hAnsi="Arial" w:cs="Arial"/>
                          <w:color w:val="0000FF"/>
                          <w:sz w:val="16"/>
                          <w:lang w:val="en-US"/>
                        </w:rPr>
                      </w:pPr>
                    </w:p>
                    <w:p w:rsidR="00A8794E" w:rsidRPr="00303887" w:rsidRDefault="00756F18" w:rsidP="00A4621B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  <w:hyperlink r:id="rId64" w:history="1">
                        <w:r w:rsidR="00A8794E" w:rsidRPr="00303887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www.pain-management-plan.co.uk</w:t>
                        </w:r>
                      </w:hyperlink>
                    </w:p>
                    <w:p w:rsidR="00A8794E" w:rsidRDefault="00A8794E" w:rsidP="00A4621B">
                      <w:pPr>
                        <w:pStyle w:val="NoSpacing"/>
                        <w:rPr>
                          <w:lang w:val="en-US"/>
                        </w:rPr>
                      </w:pPr>
                    </w:p>
                    <w:p w:rsidR="00A8794E" w:rsidRPr="00DA3FB6" w:rsidRDefault="00A8794E" w:rsidP="00A4621B">
                      <w:pPr>
                        <w:pStyle w:val="NoSpacing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A17452" w:rsidRDefault="00A17452"/>
    <w:p w:rsidR="00A17452" w:rsidRDefault="00DA796A"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6D596BA6" wp14:editId="1A83AD4D">
            <wp:simplePos x="0" y="0"/>
            <wp:positionH relativeFrom="column">
              <wp:posOffset>5966933</wp:posOffset>
            </wp:positionH>
            <wp:positionV relativeFrom="paragraph">
              <wp:posOffset>302895</wp:posOffset>
            </wp:positionV>
            <wp:extent cx="564515" cy="485775"/>
            <wp:effectExtent l="0" t="0" r="6985" b="9525"/>
            <wp:wrapNone/>
            <wp:docPr id="24" name="Picture 24" descr="Image result for head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adspace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3966" r="11978" b="9858"/>
                    <a:stretch/>
                  </pic:blipFill>
                  <pic:spPr bwMode="auto">
                    <a:xfrm>
                      <a:off x="0" y="0"/>
                      <a:ext cx="56451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452" w:rsidRDefault="00337EF9"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30944" behindDoc="0" locked="0" layoutInCell="0" allowOverlap="1" wp14:anchorId="489C2F53" wp14:editId="2AD06084">
                <wp:simplePos x="0" y="0"/>
                <wp:positionH relativeFrom="margin">
                  <wp:posOffset>6734175</wp:posOffset>
                </wp:positionH>
                <wp:positionV relativeFrom="margin">
                  <wp:posOffset>1032510</wp:posOffset>
                </wp:positionV>
                <wp:extent cx="3228975" cy="1478280"/>
                <wp:effectExtent l="0" t="0" r="28575" b="26670"/>
                <wp:wrapSquare wrapText="bothSides"/>
                <wp:docPr id="68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28975" cy="1478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2B102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Default="00A8794E" w:rsidP="002B102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Manage Your Pain</w:t>
                            </w:r>
                          </w:p>
                          <w:p w:rsidR="00A8794E" w:rsidRPr="00D572DE" w:rsidRDefault="00A8794E" w:rsidP="002B1020">
                            <w:pPr>
                              <w:pStyle w:val="NoSpacing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A8794E" w:rsidRDefault="00A8794E" w:rsidP="00100DF7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G</w:t>
                            </w:r>
                            <w:r w:rsidRPr="00D572DE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uid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e on getting more active</w:t>
                            </w:r>
                            <w:r w:rsidRPr="00D572DE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, </w:t>
                            </w:r>
                          </w:p>
                          <w:p w:rsidR="00A8794E" w:rsidRPr="00D572DE" w:rsidRDefault="00A8794E" w:rsidP="00100DF7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 w:rsidRPr="00D572DE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way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s</w:t>
                            </w:r>
                            <w:r w:rsidRPr="00D572DE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to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cope with</w:t>
                            </w:r>
                            <w:r w:rsidRPr="00D572DE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flare-ups.</w:t>
                            </w:r>
                          </w:p>
                          <w:p w:rsidR="00A8794E" w:rsidRPr="00D572DE" w:rsidRDefault="00A8794E" w:rsidP="002B1020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</w:p>
                          <w:p w:rsidR="00A8794E" w:rsidRPr="00303887" w:rsidRDefault="002450B8" w:rsidP="002905D7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  <w:hyperlink r:id="rId66" w:history="1">
                              <w:r w:rsidR="00A8794E" w:rsidRPr="00303887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www.painconcern.org.uk/wp-content/uploads/2019/08/Manage-Your-Pain-English-v.2.pdf</w:t>
                              </w:r>
                            </w:hyperlink>
                          </w:p>
                          <w:p w:rsidR="00A8794E" w:rsidRDefault="00A8794E" w:rsidP="002905D7">
                            <w:pPr>
                              <w:pStyle w:val="NoSpacing"/>
                              <w:jc w:val="both"/>
                              <w:rPr>
                                <w:b/>
                                <w:color w:val="0000FF"/>
                                <w:u w:val="single"/>
                              </w:rPr>
                            </w:pPr>
                          </w:p>
                          <w:p w:rsidR="00A8794E" w:rsidRDefault="00A8794E" w:rsidP="002905D7">
                            <w:pPr>
                              <w:pStyle w:val="NoSpacing"/>
                              <w:jc w:val="both"/>
                              <w:rPr>
                                <w:b/>
                                <w:color w:val="0000FF"/>
                                <w:u w:val="single"/>
                              </w:rPr>
                            </w:pPr>
                          </w:p>
                          <w:p w:rsidR="00A8794E" w:rsidRPr="002905D7" w:rsidRDefault="00A8794E" w:rsidP="002905D7">
                            <w:pPr>
                              <w:pStyle w:val="NoSpacing"/>
                              <w:jc w:val="both"/>
                              <w:rPr>
                                <w:b/>
                                <w:color w:val="0000FF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530.25pt;margin-top:81.3pt;width:254.25pt;height:116.4pt;flip:x;z-index:2517309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" o:allowincell="f" fillcolor="white [3201]" strokecolor="black [3200]" strokeweight="2pt">
                <v:textbox inset="3mm,0,3mm,0">
                  <w:txbxContent>
                    <w:p w:rsidR="00756F18" w:rsidRDefault="00756F18" w:rsidP="002B1020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Default="00A8794E" w:rsidP="002B1020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Manage Your Pain</w:t>
                      </w:r>
                    </w:p>
                    <w:p w:rsidR="00A8794E" w:rsidRPr="00D572DE" w:rsidRDefault="00A8794E" w:rsidP="002B1020">
                      <w:pPr>
                        <w:pStyle w:val="NoSpacing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A8794E" w:rsidRDefault="00A8794E" w:rsidP="00100DF7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G</w:t>
                      </w:r>
                      <w:r w:rsidRPr="00D572DE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uid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e on getting more active</w:t>
                      </w:r>
                      <w:r w:rsidRPr="00D572DE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, </w:t>
                      </w:r>
                    </w:p>
                    <w:p w:rsidR="00A8794E" w:rsidRPr="00D572DE" w:rsidRDefault="00A8794E" w:rsidP="00100DF7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and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</w:t>
                      </w:r>
                      <w:r w:rsidRPr="00D572DE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way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s</w:t>
                      </w:r>
                      <w:r w:rsidRPr="00D572DE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to 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cope with</w:t>
                      </w:r>
                      <w:r w:rsidRPr="00D572DE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flare-ups.</w:t>
                      </w:r>
                    </w:p>
                    <w:p w:rsidR="00A8794E" w:rsidRPr="00D572DE" w:rsidRDefault="00A8794E" w:rsidP="002B1020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</w:p>
                    <w:p w:rsidR="00A8794E" w:rsidRPr="00303887" w:rsidRDefault="00756F18" w:rsidP="002905D7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  <w:hyperlink r:id="rId67" w:history="1">
                        <w:r w:rsidR="00A8794E" w:rsidRPr="00303887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www.painconcern.org.uk/wp-content/uploads/2019/08/Manage-Your-Pain-English-v.2.pdf</w:t>
                        </w:r>
                      </w:hyperlink>
                    </w:p>
                    <w:p w:rsidR="00A8794E" w:rsidRDefault="00A8794E" w:rsidP="002905D7">
                      <w:pPr>
                        <w:pStyle w:val="NoSpacing"/>
                        <w:jc w:val="both"/>
                        <w:rPr>
                          <w:b/>
                          <w:color w:val="0000FF"/>
                          <w:u w:val="single"/>
                        </w:rPr>
                      </w:pPr>
                    </w:p>
                    <w:p w:rsidR="00A8794E" w:rsidRDefault="00A8794E" w:rsidP="002905D7">
                      <w:pPr>
                        <w:pStyle w:val="NoSpacing"/>
                        <w:jc w:val="both"/>
                        <w:rPr>
                          <w:b/>
                          <w:color w:val="0000FF"/>
                          <w:u w:val="single"/>
                        </w:rPr>
                      </w:pPr>
                    </w:p>
                    <w:p w:rsidR="00A8794E" w:rsidRPr="002905D7" w:rsidRDefault="00A8794E" w:rsidP="002905D7">
                      <w:pPr>
                        <w:pStyle w:val="NoSpacing"/>
                        <w:jc w:val="both"/>
                        <w:rPr>
                          <w:b/>
                          <w:color w:val="0000FF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26848" behindDoc="1" locked="0" layoutInCell="0" allowOverlap="1" wp14:anchorId="171367DF" wp14:editId="5E84872A">
                <wp:simplePos x="0" y="0"/>
                <wp:positionH relativeFrom="margin">
                  <wp:posOffset>-187325</wp:posOffset>
                </wp:positionH>
                <wp:positionV relativeFrom="margin">
                  <wp:posOffset>1268730</wp:posOffset>
                </wp:positionV>
                <wp:extent cx="3287395" cy="1478280"/>
                <wp:effectExtent l="0" t="0" r="27305" b="26670"/>
                <wp:wrapNone/>
                <wp:docPr id="67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87395" cy="1478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Pr="00756F18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Ten Footsteps: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 Journey</w:t>
                            </w:r>
                          </w:p>
                          <w:p w:rsidR="00A8794E" w:rsidRPr="00783427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 Living Well With Pain</w:t>
                            </w:r>
                          </w:p>
                          <w:p w:rsidR="00A8794E" w:rsidRPr="005A4893" w:rsidRDefault="00A8794E" w:rsidP="00F965DB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 w:rsidRPr="005A4893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:rsidR="00A8794E" w:rsidRDefault="00A8794E" w:rsidP="00005B71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G</w:t>
                            </w:r>
                            <w:r w:rsidRPr="005A4893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uide with ten steps on how to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live well </w:t>
                            </w:r>
                          </w:p>
                          <w:p w:rsidR="00A8794E" w:rsidRPr="005A4893" w:rsidRDefault="00A8794E" w:rsidP="00005B71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persistent pain.</w:t>
                            </w:r>
                          </w:p>
                          <w:p w:rsidR="00A8794E" w:rsidRPr="005A4893" w:rsidRDefault="00A8794E" w:rsidP="00F965DB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</w:p>
                          <w:p w:rsidR="00A8794E" w:rsidRDefault="002450B8" w:rsidP="002B1020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  <w:hyperlink r:id="rId68" w:history="1">
                              <w:r w:rsidR="00A8794E" w:rsidRPr="00303887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www.livewellwithpain.co.uk/wp-content/uploads/10-footsteps-v2.pdf</w:t>
                              </w:r>
                            </w:hyperlink>
                          </w:p>
                          <w:p w:rsidR="00A8794E" w:rsidRDefault="00A8794E" w:rsidP="002B1020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</w:p>
                          <w:p w:rsidR="00A8794E" w:rsidRDefault="00A8794E" w:rsidP="002B1020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</w:p>
                          <w:p w:rsidR="00A8794E" w:rsidRDefault="00A8794E" w:rsidP="002B1020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</w:p>
                          <w:p w:rsidR="00A8794E" w:rsidRDefault="00A8794E" w:rsidP="002B1020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</w:p>
                          <w:p w:rsidR="00A8794E" w:rsidRPr="00303887" w:rsidRDefault="00A8794E" w:rsidP="002B1020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</w:rPr>
                            </w:pPr>
                          </w:p>
                          <w:p w:rsidR="00A8794E" w:rsidRDefault="00A8794E" w:rsidP="002B1020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8794E" w:rsidRDefault="00A8794E" w:rsidP="002B1020">
                            <w:pPr>
                              <w:pStyle w:val="NoSpacing"/>
                              <w:rPr>
                                <w:rStyle w:val="Hyperlink"/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8794E" w:rsidRPr="002905D7" w:rsidRDefault="00A8794E" w:rsidP="002B102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-14.75pt;margin-top:99.9pt;width:258.85pt;height:116.4pt;flip:x;z-index:-2515896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" o:allowincell="f" fillcolor="white [3201]" strokecolor="black [3200]" strokeweight="2pt">
                <v:textbox inset="3mm,0,3mm,0">
                  <w:txbxContent>
                    <w:p w:rsidR="00756F18" w:rsidRDefault="00756F18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Pr="00756F18" w:rsidRDefault="00A8794E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Ten Footsteps: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Your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 Journey</w:t>
                      </w:r>
                    </w:p>
                    <w:p w:rsidR="00A8794E" w:rsidRPr="00783427" w:rsidRDefault="00A8794E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 Living Well With Pain</w:t>
                      </w:r>
                    </w:p>
                    <w:p w:rsidR="00A8794E" w:rsidRPr="005A4893" w:rsidRDefault="00A8794E" w:rsidP="00F965DB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 w:rsidRPr="005A4893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:rsidR="00A8794E" w:rsidRDefault="00A8794E" w:rsidP="00005B71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G</w:t>
                      </w:r>
                      <w:r w:rsidRPr="005A4893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uide with ten steps on how to </w:t>
                      </w:r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live well </w:t>
                      </w:r>
                    </w:p>
                    <w:p w:rsidR="00A8794E" w:rsidRPr="005A4893" w:rsidRDefault="00A8794E" w:rsidP="00005B71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with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persistent pain.</w:t>
                      </w:r>
                    </w:p>
                    <w:p w:rsidR="00A8794E" w:rsidRPr="005A4893" w:rsidRDefault="00A8794E" w:rsidP="00F965DB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</w:p>
                    <w:p w:rsidR="00A8794E" w:rsidRDefault="00756F18" w:rsidP="002B1020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  <w:hyperlink r:id="rId69" w:history="1">
                        <w:r w:rsidR="00A8794E" w:rsidRPr="00303887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www.livewellwithpain.co.uk/wp-content/uploads/10-footsteps-v2.pdf</w:t>
                        </w:r>
                      </w:hyperlink>
                    </w:p>
                    <w:p w:rsidR="00A8794E" w:rsidRDefault="00A8794E" w:rsidP="002B1020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</w:p>
                    <w:p w:rsidR="00A8794E" w:rsidRDefault="00A8794E" w:rsidP="002B1020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</w:p>
                    <w:p w:rsidR="00A8794E" w:rsidRDefault="00A8794E" w:rsidP="002B1020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</w:p>
                    <w:p w:rsidR="00A8794E" w:rsidRDefault="00A8794E" w:rsidP="002B1020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</w:p>
                    <w:p w:rsidR="00A8794E" w:rsidRPr="00303887" w:rsidRDefault="00A8794E" w:rsidP="002B1020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  <w:u w:val="none"/>
                        </w:rPr>
                      </w:pPr>
                    </w:p>
                    <w:p w:rsidR="00A8794E" w:rsidRDefault="00A8794E" w:rsidP="002B1020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</w:rPr>
                      </w:pPr>
                    </w:p>
                    <w:p w:rsidR="00A8794E" w:rsidRDefault="00A8794E" w:rsidP="002B1020">
                      <w:pPr>
                        <w:pStyle w:val="NoSpacing"/>
                        <w:rPr>
                          <w:rStyle w:val="Hyperlink"/>
                          <w:rFonts w:ascii="Arial" w:hAnsi="Arial" w:cs="Arial"/>
                          <w:b/>
                        </w:rPr>
                      </w:pPr>
                    </w:p>
                    <w:p w:rsidR="00A8794E" w:rsidRPr="002905D7" w:rsidRDefault="00A8794E" w:rsidP="002B1020">
                      <w:pPr>
                        <w:pStyle w:val="NoSpacing"/>
                        <w:rPr>
                          <w:rFonts w:ascii="Arial" w:hAnsi="Arial" w:cs="Arial"/>
                          <w:b/>
                          <w:sz w:val="16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A17452" w:rsidRDefault="00DA796A"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1D423618" wp14:editId="1021F669">
            <wp:simplePos x="0" y="0"/>
            <wp:positionH relativeFrom="column">
              <wp:posOffset>5114290</wp:posOffset>
            </wp:positionH>
            <wp:positionV relativeFrom="paragraph">
              <wp:posOffset>531495</wp:posOffset>
            </wp:positionV>
            <wp:extent cx="1403350" cy="446405"/>
            <wp:effectExtent l="0" t="0" r="6350" b="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163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37088" behindDoc="0" locked="0" layoutInCell="0" allowOverlap="1" wp14:anchorId="01F6DCC3" wp14:editId="767FC44F">
                <wp:simplePos x="0" y="0"/>
                <wp:positionH relativeFrom="margin">
                  <wp:posOffset>-191770</wp:posOffset>
                </wp:positionH>
                <wp:positionV relativeFrom="margin">
                  <wp:posOffset>2823210</wp:posOffset>
                </wp:positionV>
                <wp:extent cx="3265805" cy="1468755"/>
                <wp:effectExtent l="0" t="0" r="10795" b="17145"/>
                <wp:wrapSquare wrapText="bothSides"/>
                <wp:docPr id="68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65805" cy="14687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Understanding Persistent </w:t>
                            </w:r>
                          </w:p>
                          <w:p w:rsidR="00A8794E" w:rsidRPr="00783427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Pain</w:t>
                            </w:r>
                          </w:p>
                          <w:p w:rsidR="00A8794E" w:rsidRPr="00F17990" w:rsidRDefault="00A8794E" w:rsidP="00F965DB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 w:rsidRPr="00F1799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:rsidR="00A8794E" w:rsidRDefault="00A8794E" w:rsidP="005B0361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Explains</w:t>
                            </w:r>
                            <w:r w:rsidRPr="00F17990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 xml:space="preserve"> persistent pain.</w:t>
                            </w:r>
                            <w:proofErr w:type="gramEnd"/>
                          </w:p>
                          <w:p w:rsidR="00A8794E" w:rsidRPr="00F17990" w:rsidRDefault="00A8794E" w:rsidP="00F965DB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</w:pPr>
                          </w:p>
                          <w:p w:rsidR="00A8794E" w:rsidRPr="00303887" w:rsidRDefault="002450B8" w:rsidP="002905D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hyperlink r:id="rId71" w:history="1">
                              <w:r w:rsidR="00A8794E" w:rsidRPr="00303887">
                                <w:rPr>
                                  <w:rStyle w:val="Hyperlink"/>
                                  <w:rFonts w:ascii="Arial" w:hAnsi="Arial" w:cs="Arial"/>
                                  <w:b/>
                                  <w:u w:val="none"/>
                                </w:rPr>
                                <w:t>www.knowpain.co.uk/wp-content/uploads/2018/11/TazzyPersistentPainBooklet.pdf</w:t>
                              </w:r>
                            </w:hyperlink>
                          </w:p>
                          <w:p w:rsidR="00A8794E" w:rsidRDefault="00A8794E" w:rsidP="002905D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z w:val="14"/>
                                <w:u w:val="single"/>
                              </w:rPr>
                            </w:pPr>
                          </w:p>
                          <w:p w:rsidR="00A8794E" w:rsidRPr="00D73844" w:rsidRDefault="00A8794E" w:rsidP="002905D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z w:val="1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-15.1pt;margin-top:222.3pt;width:257.15pt;height:115.65pt;flip:x;z-index:2517370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" o:allowincell="f" fillcolor="white [3201]" strokecolor="black [3200]" strokeweight="2pt">
                <v:textbox inset="3mm,0,3mm,0">
                  <w:txbxContent>
                    <w:p w:rsidR="00756F18" w:rsidRDefault="00756F18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Default="00A8794E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Understanding Persistent </w:t>
                      </w:r>
                    </w:p>
                    <w:p w:rsidR="00A8794E" w:rsidRPr="00783427" w:rsidRDefault="00A8794E" w:rsidP="00F965DB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Pain</w:t>
                      </w:r>
                    </w:p>
                    <w:p w:rsidR="00A8794E" w:rsidRPr="00F17990" w:rsidRDefault="00A8794E" w:rsidP="00F965DB">
                      <w:pPr>
                        <w:pStyle w:val="NoSpacing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 w:rsidRPr="00F17990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:rsidR="00A8794E" w:rsidRDefault="00A8794E" w:rsidP="005B0361">
                      <w:pPr>
                        <w:pStyle w:val="NoSpacing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Explains</w:t>
                      </w:r>
                      <w:r w:rsidRPr="00F17990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 xml:space="preserve"> persistent pain.</w:t>
                      </w:r>
                      <w:proofErr w:type="gramEnd"/>
                    </w:p>
                    <w:p w:rsidR="00A8794E" w:rsidRPr="00F17990" w:rsidRDefault="00A8794E" w:rsidP="00F965DB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</w:pPr>
                    </w:p>
                    <w:p w:rsidR="00A8794E" w:rsidRPr="00303887" w:rsidRDefault="00756F18" w:rsidP="002905D7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hyperlink r:id="rId72" w:history="1">
                        <w:r w:rsidR="00A8794E" w:rsidRPr="00303887">
                          <w:rPr>
                            <w:rStyle w:val="Hyperlink"/>
                            <w:rFonts w:ascii="Arial" w:hAnsi="Arial" w:cs="Arial"/>
                            <w:b/>
                            <w:u w:val="none"/>
                          </w:rPr>
                          <w:t>www.knowpain.co.uk/wp-content/uploads/2018/11/TazzyPersistentPainBooklet.pdf</w:t>
                        </w:r>
                      </w:hyperlink>
                    </w:p>
                    <w:p w:rsidR="00A8794E" w:rsidRDefault="00A8794E" w:rsidP="002905D7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  <w:sz w:val="14"/>
                          <w:u w:val="single"/>
                        </w:rPr>
                      </w:pPr>
                    </w:p>
                    <w:p w:rsidR="00A8794E" w:rsidRPr="00D73844" w:rsidRDefault="00A8794E" w:rsidP="002905D7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  <w:sz w:val="14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075A1"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1E9AEFA2" wp14:editId="38E7D7AB">
            <wp:simplePos x="0" y="0"/>
            <wp:positionH relativeFrom="column">
              <wp:posOffset>9196202</wp:posOffset>
            </wp:positionH>
            <wp:positionV relativeFrom="paragraph">
              <wp:posOffset>312701</wp:posOffset>
            </wp:positionV>
            <wp:extent cx="680484" cy="680484"/>
            <wp:effectExtent l="0" t="0" r="5715" b="5715"/>
            <wp:wrapNone/>
            <wp:docPr id="699" name="Picture 699" descr="https://digitalcampaignsstorage.blob.core.windows.net/campaigns-cms-prod/images/icon-app-active10_iJNpAkM.width-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gitalcampaignsstorage.blob.core.windows.net/campaigns-cms-prod/images/icon-app-active10_iJNpAkM.width-320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4" cy="6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498F57" wp14:editId="6E0CDCBC">
                <wp:simplePos x="0" y="0"/>
                <wp:positionH relativeFrom="column">
                  <wp:posOffset>6729730</wp:posOffset>
                </wp:positionH>
                <wp:positionV relativeFrom="paragraph">
                  <wp:posOffset>201295</wp:posOffset>
                </wp:positionV>
                <wp:extent cx="3232150" cy="1541145"/>
                <wp:effectExtent l="0" t="0" r="2540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1541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56F18" w:rsidRDefault="00756F18" w:rsidP="006C29C6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8"/>
                                <w:szCs w:val="8"/>
                                <w:lang w:eastAsia="en-GB"/>
                              </w:rPr>
                            </w:pPr>
                          </w:p>
                          <w:p w:rsidR="00A8794E" w:rsidRDefault="00A8794E" w:rsidP="006C29C6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A738C"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Active 10</w:t>
                            </w:r>
                          </w:p>
                          <w:p w:rsidR="00A8794E" w:rsidRDefault="00A8794E" w:rsidP="006C29C6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8794E" w:rsidRPr="00E11933" w:rsidRDefault="00A8794E" w:rsidP="006C29C6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</w:pPr>
                            <w:r w:rsidRPr="00E11933"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  <w:t xml:space="preserve">Records every minute of walking </w:t>
                            </w:r>
                          </w:p>
                          <w:p w:rsidR="00A8794E" w:rsidRPr="00E11933" w:rsidRDefault="00A8794E" w:rsidP="006C29C6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</w:pPr>
                            <w:proofErr w:type="gramStart"/>
                            <w:r w:rsidRPr="00E11933"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E11933"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  <w:t xml:space="preserve"> do.  Tracks steps, helps you set </w:t>
                            </w:r>
                          </w:p>
                          <w:p w:rsidR="00A8794E" w:rsidRPr="00E11933" w:rsidRDefault="00A8794E" w:rsidP="006C29C6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</w:pPr>
                            <w:proofErr w:type="gramStart"/>
                            <w:r w:rsidRPr="00E11933"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  <w:t>goals</w:t>
                            </w:r>
                            <w:proofErr w:type="gramEnd"/>
                            <w:r w:rsidRPr="00E11933"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  <w:t xml:space="preserve">, shows your achievements </w:t>
                            </w:r>
                          </w:p>
                          <w:p w:rsidR="00A8794E" w:rsidRPr="00E11933" w:rsidRDefault="00A8794E" w:rsidP="006C29C6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</w:pPr>
                            <w:proofErr w:type="gramStart"/>
                            <w:r w:rsidRPr="00E11933"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E11933"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  <w:t xml:space="preserve"> gives you tips to boost your activity.  </w:t>
                            </w:r>
                          </w:p>
                          <w:p w:rsidR="00A8794E" w:rsidRDefault="00A8794E" w:rsidP="006C29C6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0070C0"/>
                                <w:lang w:val="en-US"/>
                              </w:rPr>
                            </w:pPr>
                          </w:p>
                          <w:p w:rsidR="00A8794E" w:rsidRPr="00A8794E" w:rsidRDefault="002450B8" w:rsidP="006C29C6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lang w:val="en-US"/>
                              </w:rPr>
                            </w:pPr>
                            <w:hyperlink r:id="rId74" w:history="1">
                              <w:r w:rsidR="00A8794E" w:rsidRPr="00A8794E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u w:val="none"/>
                                  <w:lang w:val="en-US"/>
                                </w:rPr>
                                <w:t>https://www.nhs.uk/better-health/get-active/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1" type="#_x0000_t202" style="position:absolute;margin-left:529.9pt;margin-top:15.85pt;width:254.5pt;height:121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" filled="f" strokeweight=".5pt">
                <v:textbox>
                  <w:txbxContent>
                    <w:p w:rsidR="00756F18" w:rsidRDefault="00756F18" w:rsidP="006C29C6">
                      <w:pPr>
                        <w:pStyle w:val="NoSpacing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8"/>
                          <w:szCs w:val="8"/>
                          <w:lang w:eastAsia="en-GB"/>
                        </w:rPr>
                      </w:pPr>
                    </w:p>
                    <w:p w:rsidR="00A8794E" w:rsidRDefault="00A8794E" w:rsidP="006C29C6">
                      <w:pPr>
                        <w:pStyle w:val="NoSpacing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bookmarkStart w:id="1" w:name="_GoBack"/>
                      <w:bookmarkEnd w:id="1"/>
                      <w:r w:rsidRPr="001A738C"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28"/>
                          <w:lang w:eastAsia="en-GB"/>
                        </w:rPr>
                        <w:t>Active 10</w:t>
                      </w:r>
                    </w:p>
                    <w:p w:rsidR="00A8794E" w:rsidRDefault="00A8794E" w:rsidP="006C29C6">
                      <w:pPr>
                        <w:pStyle w:val="NoSpacing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A8794E" w:rsidRPr="00E11933" w:rsidRDefault="00A8794E" w:rsidP="006C29C6">
                      <w:pPr>
                        <w:pStyle w:val="NoSpacing"/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</w:pPr>
                      <w:r w:rsidRPr="00E11933"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  <w:t xml:space="preserve">Records every minute of walking </w:t>
                      </w:r>
                    </w:p>
                    <w:p w:rsidR="00A8794E" w:rsidRPr="00E11933" w:rsidRDefault="00A8794E" w:rsidP="006C29C6">
                      <w:pPr>
                        <w:pStyle w:val="NoSpacing"/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</w:pPr>
                      <w:proofErr w:type="gramStart"/>
                      <w:r w:rsidRPr="00E11933"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  <w:t>you</w:t>
                      </w:r>
                      <w:proofErr w:type="gramEnd"/>
                      <w:r w:rsidRPr="00E11933"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  <w:t xml:space="preserve"> do.  Tracks steps, helps you set </w:t>
                      </w:r>
                    </w:p>
                    <w:p w:rsidR="00A8794E" w:rsidRPr="00E11933" w:rsidRDefault="00A8794E" w:rsidP="006C29C6">
                      <w:pPr>
                        <w:pStyle w:val="NoSpacing"/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</w:pPr>
                      <w:proofErr w:type="gramStart"/>
                      <w:r w:rsidRPr="00E11933"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  <w:t>goals</w:t>
                      </w:r>
                      <w:proofErr w:type="gramEnd"/>
                      <w:r w:rsidRPr="00E11933"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  <w:t xml:space="preserve">, shows your achievements </w:t>
                      </w:r>
                    </w:p>
                    <w:p w:rsidR="00A8794E" w:rsidRPr="00E11933" w:rsidRDefault="00A8794E" w:rsidP="006C29C6">
                      <w:pPr>
                        <w:pStyle w:val="NoSpacing"/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</w:pPr>
                      <w:proofErr w:type="gramStart"/>
                      <w:r w:rsidRPr="00E11933"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  <w:t>and</w:t>
                      </w:r>
                      <w:proofErr w:type="gramEnd"/>
                      <w:r w:rsidRPr="00E11933"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  <w:t xml:space="preserve"> gives you tips to boost your activity.  </w:t>
                      </w:r>
                    </w:p>
                    <w:p w:rsidR="00A8794E" w:rsidRDefault="00A8794E" w:rsidP="006C29C6">
                      <w:pPr>
                        <w:pStyle w:val="NoSpacing"/>
                        <w:rPr>
                          <w:rFonts w:ascii="Arial" w:eastAsia="Times New Roman" w:hAnsi="Arial" w:cs="Arial"/>
                          <w:color w:val="0070C0"/>
                          <w:lang w:val="en-US"/>
                        </w:rPr>
                      </w:pPr>
                    </w:p>
                    <w:p w:rsidR="00A8794E" w:rsidRPr="00A8794E" w:rsidRDefault="00756F18" w:rsidP="006C29C6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70C0"/>
                          <w:lang w:val="en-US"/>
                        </w:rPr>
                      </w:pPr>
                      <w:hyperlink r:id="rId75" w:history="1">
                        <w:r w:rsidR="00A8794E" w:rsidRPr="00A8794E">
                          <w:rPr>
                            <w:rStyle w:val="Hyperlink"/>
                            <w:rFonts w:ascii="Arial" w:eastAsia="Times New Roman" w:hAnsi="Arial" w:cs="Arial"/>
                            <w:b/>
                            <w:u w:val="none"/>
                            <w:lang w:val="en-US"/>
                          </w:rPr>
                          <w:t>https://www.nhs.uk/better-health/get-active/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075A1"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7E7D1A38" wp14:editId="2063D559">
            <wp:simplePos x="0" y="0"/>
            <wp:positionH relativeFrom="column">
              <wp:posOffset>2367280</wp:posOffset>
            </wp:positionH>
            <wp:positionV relativeFrom="paragraph">
              <wp:posOffset>530860</wp:posOffset>
            </wp:positionV>
            <wp:extent cx="645795" cy="843915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9" t="7921" r="39405" b="35573"/>
                    <a:stretch/>
                  </pic:blipFill>
                  <pic:spPr bwMode="auto">
                    <a:xfrm>
                      <a:off x="0" y="0"/>
                      <a:ext cx="645795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4DD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28896" behindDoc="0" locked="0" layoutInCell="0" allowOverlap="1" wp14:anchorId="30FC8CAD" wp14:editId="63AD9E6A">
                <wp:simplePos x="0" y="0"/>
                <wp:positionH relativeFrom="margin">
                  <wp:posOffset>3218180</wp:posOffset>
                </wp:positionH>
                <wp:positionV relativeFrom="margin">
                  <wp:posOffset>1332865</wp:posOffset>
                </wp:positionV>
                <wp:extent cx="3355340" cy="1478280"/>
                <wp:effectExtent l="0" t="0" r="16510" b="26670"/>
                <wp:wrapSquare wrapText="bothSides"/>
                <wp:docPr id="68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55340" cy="1478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DA796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Pr="00EB3858" w:rsidRDefault="00A8794E" w:rsidP="00DA796A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‘</w:t>
                            </w:r>
                            <w:r w:rsidRPr="00EB3858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Headspace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’ </w:t>
                            </w:r>
                            <w:r w:rsidRPr="008D6F70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and ‘Calm’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M</w:t>
                            </w:r>
                            <w:r w:rsidRPr="00E911D3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indfulness and meditation app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s</w:t>
                            </w:r>
                            <w:r w:rsidRPr="00E911D3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 for </w:t>
                            </w: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proofErr w:type="gramStart"/>
                            <w:r w:rsidRPr="00E911D3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your</w:t>
                            </w:r>
                            <w:proofErr w:type="gramEnd"/>
                            <w:r w:rsidRPr="00E911D3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 tablet or phone. Helps you to focus, </w:t>
                            </w: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proofErr w:type="gramStart"/>
                            <w:r w:rsidRPr="00E911D3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breathe</w:t>
                            </w:r>
                            <w:proofErr w:type="gramEnd"/>
                            <w:r w:rsidRPr="00E911D3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, stay calm,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and </w:t>
                            </w:r>
                            <w:r w:rsidRPr="00E911D3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sleep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 better</w:t>
                            </w:r>
                            <w:r w:rsidRPr="00E911D3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Headspace: </w:t>
                            </w:r>
                            <w:hyperlink r:id="rId77" w:history="1">
                              <w:r w:rsidRPr="00D517CE">
                                <w:rPr>
                                  <w:rFonts w:ascii="Arial" w:hAnsi="Arial" w:cs="Arial"/>
                                  <w:b/>
                                  <w:color w:val="0000FF"/>
                                </w:rPr>
                                <w:t>www.headspace.com</w:t>
                              </w:r>
                            </w:hyperlink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Calm: </w:t>
                            </w:r>
                            <w:hyperlink r:id="rId78" w:history="1">
                              <w:r w:rsidRPr="00D517CE">
                                <w:rPr>
                                  <w:rFonts w:ascii="Arial" w:hAnsi="Arial" w:cs="Arial"/>
                                  <w:b/>
                                  <w:color w:val="0000FF"/>
                                </w:rPr>
                                <w:t>www.calm.com</w:t>
                              </w:r>
                            </w:hyperlink>
                          </w:p>
                          <w:p w:rsidR="00A8794E" w:rsidRDefault="00A8794E" w:rsidP="00842DEB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</w:pPr>
                          </w:p>
                          <w:p w:rsidR="00A8794E" w:rsidRDefault="00A8794E" w:rsidP="00842DEB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</w:pPr>
                          </w:p>
                          <w:p w:rsidR="00A8794E" w:rsidRPr="002905D7" w:rsidRDefault="00A8794E" w:rsidP="00842DEB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FF" w:themeColor="hyperlink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253.4pt;margin-top:104.95pt;width:264.2pt;height:116.4pt;flip:x;z-index:25172889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" o:allowincell="f" fillcolor="white [3201]" strokecolor="black [3200]" strokeweight="2pt">
                <v:textbox inset="3mm,0,3mm,0">
                  <w:txbxContent>
                    <w:p w:rsidR="00756F18" w:rsidRDefault="00756F18" w:rsidP="00DA796A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Pr="00EB3858" w:rsidRDefault="00A8794E" w:rsidP="00DA796A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‘</w:t>
                      </w:r>
                      <w:r w:rsidRPr="00EB3858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Headspace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’ </w:t>
                      </w:r>
                      <w:r w:rsidRPr="008D6F70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and ‘Calm’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 </w:t>
                      </w: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M</w:t>
                      </w:r>
                      <w:r w:rsidRPr="00E911D3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indfulness and meditation app</w:t>
                      </w:r>
                      <w:r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s</w:t>
                      </w:r>
                      <w:r w:rsidRPr="00E911D3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 for </w:t>
                      </w: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proofErr w:type="gramStart"/>
                      <w:r w:rsidRPr="00E911D3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your</w:t>
                      </w:r>
                      <w:proofErr w:type="gramEnd"/>
                      <w:r w:rsidRPr="00E911D3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 tablet or phone. Helps you to focus, </w:t>
                      </w: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proofErr w:type="gramStart"/>
                      <w:r w:rsidRPr="00E911D3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breathe</w:t>
                      </w:r>
                      <w:proofErr w:type="gramEnd"/>
                      <w:r w:rsidRPr="00E911D3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, stay calm, </w:t>
                      </w:r>
                      <w:r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and </w:t>
                      </w:r>
                      <w:r w:rsidRPr="00E911D3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sleep</w:t>
                      </w:r>
                      <w:r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 better</w:t>
                      </w:r>
                      <w:r w:rsidRPr="00E911D3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.</w:t>
                      </w: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Headspace: </w:t>
                      </w:r>
                      <w:hyperlink r:id="rId79" w:history="1">
                        <w:r w:rsidRPr="00D517CE">
                          <w:rPr>
                            <w:rFonts w:ascii="Arial" w:hAnsi="Arial" w:cs="Arial"/>
                            <w:b/>
                            <w:color w:val="0000FF"/>
                          </w:rPr>
                          <w:t>www.headspace.com</w:t>
                        </w:r>
                      </w:hyperlink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Calm: </w:t>
                      </w:r>
                      <w:hyperlink r:id="rId80" w:history="1">
                        <w:r w:rsidRPr="00D517CE">
                          <w:rPr>
                            <w:rFonts w:ascii="Arial" w:hAnsi="Arial" w:cs="Arial"/>
                            <w:b/>
                            <w:color w:val="0000FF"/>
                          </w:rPr>
                          <w:t>www.calm.com</w:t>
                        </w:r>
                      </w:hyperlink>
                    </w:p>
                    <w:p w:rsidR="00A8794E" w:rsidRDefault="00A8794E" w:rsidP="00842DEB">
                      <w:pPr>
                        <w:pStyle w:val="NoSpacing"/>
                        <w:jc w:val="both"/>
                        <w:rPr>
                          <w:rStyle w:val="Hyperlink"/>
                          <w:rFonts w:ascii="Arial" w:eastAsia="Times New Roman" w:hAnsi="Arial" w:cs="Arial"/>
                          <w:b/>
                          <w:lang w:val="en-US"/>
                        </w:rPr>
                      </w:pPr>
                    </w:p>
                    <w:p w:rsidR="00A8794E" w:rsidRDefault="00A8794E" w:rsidP="00842DEB">
                      <w:pPr>
                        <w:pStyle w:val="NoSpacing"/>
                        <w:jc w:val="both"/>
                        <w:rPr>
                          <w:rStyle w:val="Hyperlink"/>
                          <w:rFonts w:ascii="Arial" w:eastAsia="Times New Roman" w:hAnsi="Arial" w:cs="Arial"/>
                          <w:b/>
                          <w:lang w:val="en-US"/>
                        </w:rPr>
                      </w:pPr>
                    </w:p>
                    <w:p w:rsidR="00A8794E" w:rsidRPr="002905D7" w:rsidRDefault="00A8794E" w:rsidP="00842DEB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b/>
                          <w:color w:val="0000FF" w:themeColor="hyperlink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17452" w:rsidRDefault="00A8794E">
      <w:r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0654CAB4" wp14:editId="7DF105B9">
            <wp:simplePos x="0" y="0"/>
            <wp:positionH relativeFrom="column">
              <wp:posOffset>-4399915</wp:posOffset>
            </wp:positionH>
            <wp:positionV relativeFrom="paragraph">
              <wp:posOffset>1707042</wp:posOffset>
            </wp:positionV>
            <wp:extent cx="719455" cy="809625"/>
            <wp:effectExtent l="0" t="0" r="444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13293" r="59214" b="8157"/>
                    <a:stretch/>
                  </pic:blipFill>
                  <pic:spPr bwMode="auto">
                    <a:xfrm>
                      <a:off x="0" y="0"/>
                      <a:ext cx="71945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172E0DEA" wp14:editId="5CD8917D">
            <wp:simplePos x="0" y="0"/>
            <wp:positionH relativeFrom="column">
              <wp:posOffset>-882442</wp:posOffset>
            </wp:positionH>
            <wp:positionV relativeFrom="paragraph">
              <wp:posOffset>1771488</wp:posOffset>
            </wp:positionV>
            <wp:extent cx="670560" cy="670560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5F9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92384" behindDoc="0" locked="0" layoutInCell="0" allowOverlap="1" wp14:anchorId="7B524D2F" wp14:editId="1F68100B">
                <wp:simplePos x="0" y="0"/>
                <wp:positionH relativeFrom="margin">
                  <wp:posOffset>3232297</wp:posOffset>
                </wp:positionH>
                <wp:positionV relativeFrom="margin">
                  <wp:posOffset>4429258</wp:posOffset>
                </wp:positionV>
                <wp:extent cx="3344545" cy="1349080"/>
                <wp:effectExtent l="0" t="0" r="27305" b="22860"/>
                <wp:wrapNone/>
                <wp:docPr id="2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44545" cy="13490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3975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shd w:val="clear" w:color="auto" w:fill="FFFFFF"/>
                              </w:rPr>
                            </w:pPr>
                          </w:p>
                          <w:p w:rsidR="00A8794E" w:rsidRPr="003975F9" w:rsidRDefault="00A8794E" w:rsidP="003975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975F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Staying Alive</w:t>
                            </w:r>
                            <w:r w:rsidRPr="003975F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  <w:r w:rsidRPr="003975F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  <w:r w:rsidRPr="003975F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  <w:t xml:space="preserve">    </w:t>
                            </w:r>
                          </w:p>
                          <w:p w:rsidR="00A8794E" w:rsidRPr="003975F9" w:rsidRDefault="00A8794E" w:rsidP="00A879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A8794E" w:rsidRPr="003975F9" w:rsidRDefault="00A8794E" w:rsidP="003975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r w:rsidRPr="003975F9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An app full of useful information and</w:t>
                            </w:r>
                          </w:p>
                          <w:p w:rsidR="00A8794E" w:rsidRPr="003975F9" w:rsidRDefault="00A8794E" w:rsidP="003975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proofErr w:type="gramStart"/>
                            <w:r w:rsidRPr="003975F9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tools</w:t>
                            </w:r>
                            <w:proofErr w:type="gramEnd"/>
                            <w:r w:rsidRPr="003975F9"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 to keep you safe in a crisis.</w:t>
                            </w:r>
                          </w:p>
                          <w:p w:rsidR="00A8794E" w:rsidRPr="003975F9" w:rsidRDefault="00A8794E" w:rsidP="003975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70C0"/>
                                <w:shd w:val="clear" w:color="auto" w:fill="FFFFFF"/>
                              </w:rPr>
                            </w:pPr>
                          </w:p>
                          <w:p w:rsidR="00A8794E" w:rsidRPr="00A530DA" w:rsidRDefault="002450B8" w:rsidP="003975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</w:pPr>
                            <w:hyperlink r:id="rId83" w:history="1">
                              <w:r w:rsidR="00A8794E" w:rsidRPr="00A530DA">
                                <w:rPr>
                                  <w:rFonts w:ascii="Arial" w:hAnsi="Arial" w:cs="Arial"/>
                                  <w:b/>
                                  <w:color w:val="0000FF"/>
                                  <w:shd w:val="clear" w:color="auto" w:fill="FFFFFF"/>
                                </w:rPr>
                                <w:t>https://people.nhs.uk/help/support-apps/stayalive/</w:t>
                              </w:r>
                            </w:hyperlink>
                          </w:p>
                          <w:p w:rsidR="00A8794E" w:rsidRPr="00A530DA" w:rsidRDefault="00A8794E" w:rsidP="00C86F7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254.5pt;margin-top:348.75pt;width:263.35pt;height:106.25pt;flip:x;z-index:2517923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" o:allowincell="f" fillcolor="white [3201]" strokecolor="black [3200]" strokeweight="2pt">
                <v:textbox inset="3mm,0,3mm,0">
                  <w:txbxContent>
                    <w:p w:rsidR="00756F18" w:rsidRDefault="00756F18" w:rsidP="003975F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8"/>
                          <w:szCs w:val="8"/>
                          <w:shd w:val="clear" w:color="auto" w:fill="FFFFFF"/>
                        </w:rPr>
                      </w:pPr>
                    </w:p>
                    <w:p w:rsidR="00A8794E" w:rsidRPr="003975F9" w:rsidRDefault="00A8794E" w:rsidP="003975F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975F9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Staying Alive</w:t>
                      </w:r>
                      <w:r w:rsidRPr="003975F9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  <w:r w:rsidRPr="003975F9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  <w:r w:rsidRPr="003975F9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ab/>
                        <w:t xml:space="preserve">    </w:t>
                      </w:r>
                    </w:p>
                    <w:p w:rsidR="00A8794E" w:rsidRPr="003975F9" w:rsidRDefault="00A8794E" w:rsidP="00A879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A8794E" w:rsidRPr="003975F9" w:rsidRDefault="00A8794E" w:rsidP="003975F9">
                      <w:pPr>
                        <w:spacing w:after="0" w:line="240" w:lineRule="auto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r w:rsidRPr="003975F9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An app full of useful information and</w:t>
                      </w:r>
                    </w:p>
                    <w:p w:rsidR="00A8794E" w:rsidRPr="003975F9" w:rsidRDefault="00A8794E" w:rsidP="003975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proofErr w:type="gramStart"/>
                      <w:r w:rsidRPr="003975F9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tools</w:t>
                      </w:r>
                      <w:proofErr w:type="gramEnd"/>
                      <w:r w:rsidRPr="003975F9"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 to keep you safe in a crisis.</w:t>
                      </w:r>
                    </w:p>
                    <w:p w:rsidR="00A8794E" w:rsidRPr="003975F9" w:rsidRDefault="00A8794E" w:rsidP="003975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0070C0"/>
                          <w:shd w:val="clear" w:color="auto" w:fill="FFFFFF"/>
                        </w:rPr>
                      </w:pPr>
                    </w:p>
                    <w:p w:rsidR="00A8794E" w:rsidRPr="00A530DA" w:rsidRDefault="00756F18" w:rsidP="003975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</w:pPr>
                      <w:hyperlink r:id="rId84" w:history="1">
                        <w:r w:rsidR="00A8794E" w:rsidRPr="00A530DA">
                          <w:rPr>
                            <w:rFonts w:ascii="Arial" w:hAnsi="Arial" w:cs="Arial"/>
                            <w:b/>
                            <w:color w:val="0000FF"/>
                            <w:shd w:val="clear" w:color="auto" w:fill="FFFFFF"/>
                          </w:rPr>
                          <w:t>https://people.nhs.uk/help/support-apps/stayalive/</w:t>
                        </w:r>
                      </w:hyperlink>
                    </w:p>
                    <w:p w:rsidR="00A8794E" w:rsidRPr="00A530DA" w:rsidRDefault="00A8794E" w:rsidP="00C86F7E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975F9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90336" behindDoc="1" locked="0" layoutInCell="0" allowOverlap="1" wp14:anchorId="763C3528" wp14:editId="7ED04473">
                <wp:simplePos x="0" y="0"/>
                <wp:positionH relativeFrom="margin">
                  <wp:posOffset>-191770</wp:posOffset>
                </wp:positionH>
                <wp:positionV relativeFrom="margin">
                  <wp:posOffset>4364990</wp:posOffset>
                </wp:positionV>
                <wp:extent cx="3253105" cy="1412875"/>
                <wp:effectExtent l="0" t="0" r="23495" b="15875"/>
                <wp:wrapNone/>
                <wp:docPr id="2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53105" cy="141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56F18" w:rsidRDefault="00756F18" w:rsidP="00DA796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A8794E" w:rsidRPr="00A17452" w:rsidRDefault="00A8794E" w:rsidP="00DA796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Sleep Well With Pain</w:t>
                            </w:r>
                          </w:p>
                          <w:p w:rsidR="00A8794E" w:rsidRPr="00A17452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G</w:t>
                            </w:r>
                            <w:r w:rsidRPr="005A48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uide for people with persistent pain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. </w:t>
                            </w: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Id</w:t>
                            </w:r>
                            <w:r w:rsidRPr="005A48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eas 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on </w:t>
                            </w:r>
                            <w:r w:rsidRPr="005A48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how to sleep</w:t>
                            </w:r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better </w:t>
                            </w:r>
                          </w:p>
                          <w:p w:rsidR="00A8794E" w:rsidRPr="005A4893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despite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 xml:space="preserve"> pain</w:t>
                            </w:r>
                            <w:r w:rsidRPr="005A4893">
                              <w:rPr>
                                <w:rFonts w:ascii="Arial" w:hAnsi="Arial" w:cs="Arial"/>
                                <w:color w:val="0066FF"/>
                                <w:lang w:val="en-US"/>
                              </w:rPr>
                              <w:t>.</w:t>
                            </w:r>
                          </w:p>
                          <w:p w:rsidR="00A8794E" w:rsidRPr="005A4893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A8794E" w:rsidRPr="00303887" w:rsidRDefault="002450B8" w:rsidP="00DA796A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eastAsia="Times New Roman" w:hAnsi="Arial" w:cs="Arial"/>
                                <w:b/>
                                <w:u w:val="none"/>
                                <w:lang w:val="en-US"/>
                              </w:rPr>
                            </w:pPr>
                            <w:hyperlink r:id="rId85" w:history="1">
                              <w:r w:rsidR="00A8794E" w:rsidRPr="00303887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u w:val="none"/>
                                  <w:lang w:val="en-US"/>
                                </w:rPr>
                                <w:t>www.my.livewellwithpain.co.uk/wp-content/uploads/sleep-leaflet.pdf</w:t>
                              </w:r>
                            </w:hyperlink>
                          </w:p>
                          <w:p w:rsidR="00A8794E" w:rsidRPr="00A236A4" w:rsidRDefault="00A8794E" w:rsidP="00A075A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r>
                              <w:br w:type="page"/>
                            </w:r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-15.1pt;margin-top:343.7pt;width:256.15pt;height:111.25pt;flip:x;z-index:-2515261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" o:allowincell="f" fillcolor="window" strokecolor="windowText" strokeweight="2pt">
                <v:textbox inset="3mm,0,3mm,0">
                  <w:txbxContent>
                    <w:p w:rsidR="00756F18" w:rsidRDefault="00756F18" w:rsidP="00DA796A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A8794E" w:rsidRPr="00A17452" w:rsidRDefault="00A8794E" w:rsidP="00DA796A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Sleep Well With Pain</w:t>
                      </w:r>
                    </w:p>
                    <w:p w:rsidR="00A8794E" w:rsidRPr="00A17452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G</w:t>
                      </w:r>
                      <w:r w:rsidRPr="005A48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uide for people with persistent pain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. </w:t>
                      </w: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Id</w:t>
                      </w:r>
                      <w:r w:rsidRPr="005A48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eas 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on </w:t>
                      </w:r>
                      <w:r w:rsidRPr="005A48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how to sleep</w:t>
                      </w:r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better </w:t>
                      </w:r>
                    </w:p>
                    <w:p w:rsidR="00A8794E" w:rsidRPr="005A4893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despite</w:t>
                      </w:r>
                      <w:proofErr w:type="gramEnd"/>
                      <w:r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 xml:space="preserve"> pain</w:t>
                      </w:r>
                      <w:r w:rsidRPr="005A4893">
                        <w:rPr>
                          <w:rFonts w:ascii="Arial" w:hAnsi="Arial" w:cs="Arial"/>
                          <w:color w:val="0066FF"/>
                          <w:lang w:val="en-US"/>
                        </w:rPr>
                        <w:t>.</w:t>
                      </w:r>
                    </w:p>
                    <w:p w:rsidR="00A8794E" w:rsidRPr="005A4893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A8794E" w:rsidRPr="00303887" w:rsidRDefault="00756F18" w:rsidP="00DA796A">
                      <w:pPr>
                        <w:pStyle w:val="NoSpacing"/>
                        <w:jc w:val="both"/>
                        <w:rPr>
                          <w:rStyle w:val="Hyperlink"/>
                          <w:rFonts w:ascii="Arial" w:eastAsia="Times New Roman" w:hAnsi="Arial" w:cs="Arial"/>
                          <w:b/>
                          <w:u w:val="none"/>
                          <w:lang w:val="en-US"/>
                        </w:rPr>
                      </w:pPr>
                      <w:hyperlink r:id="rId86" w:history="1">
                        <w:r w:rsidR="00A8794E" w:rsidRPr="00303887">
                          <w:rPr>
                            <w:rStyle w:val="Hyperlink"/>
                            <w:rFonts w:ascii="Arial" w:eastAsia="Times New Roman" w:hAnsi="Arial" w:cs="Arial"/>
                            <w:b/>
                            <w:u w:val="none"/>
                            <w:lang w:val="en-US"/>
                          </w:rPr>
                          <w:t>www.my.livewellwithpain.co.uk/wp-content/uploads/sleep-leaflet.pdf</w:t>
                        </w:r>
                      </w:hyperlink>
                    </w:p>
                    <w:p w:rsidR="00A8794E" w:rsidRPr="00A236A4" w:rsidRDefault="00A8794E" w:rsidP="00A075A1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r>
                        <w:br w:type="page"/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975F9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94432" behindDoc="0" locked="0" layoutInCell="0" allowOverlap="1" wp14:anchorId="16DEF8F9" wp14:editId="0302326A">
                <wp:simplePos x="0" y="0"/>
                <wp:positionH relativeFrom="margin">
                  <wp:posOffset>6730365</wp:posOffset>
                </wp:positionH>
                <wp:positionV relativeFrom="margin">
                  <wp:posOffset>4205605</wp:posOffset>
                </wp:positionV>
                <wp:extent cx="3228975" cy="1572895"/>
                <wp:effectExtent l="0" t="0" r="28575" b="27305"/>
                <wp:wrapNone/>
                <wp:docPr id="3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28975" cy="157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56F18" w:rsidRDefault="00756F18" w:rsidP="00B87A7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A8794E" w:rsidRPr="00783427" w:rsidRDefault="00A8794E" w:rsidP="00B87A7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783427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Citizens Advice Bureau </w:t>
                            </w:r>
                          </w:p>
                          <w:p w:rsidR="00A8794E" w:rsidRPr="00AD7D69" w:rsidRDefault="00A8794E" w:rsidP="00B87A7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</w:p>
                          <w:p w:rsidR="00A8794E" w:rsidRDefault="00A8794E" w:rsidP="00B87A70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</w:pPr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  <w:t xml:space="preserve">Provides free confidential advice </w:t>
                            </w:r>
                          </w:p>
                          <w:p w:rsidR="00A8794E" w:rsidRDefault="00A8794E" w:rsidP="00B87A70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</w:pPr>
                            <w:proofErr w:type="spellStart"/>
                            <w:proofErr w:type="gramStart"/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  <w:t>onbenefits</w:t>
                            </w:r>
                            <w:proofErr w:type="spellEnd"/>
                            <w:proofErr w:type="gramEnd"/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  <w:t xml:space="preserve">, legal matters, money </w:t>
                            </w:r>
                          </w:p>
                          <w:p w:rsidR="00A8794E" w:rsidRPr="00841793" w:rsidRDefault="00A8794E" w:rsidP="00B87A70">
                            <w:pPr>
                              <w:pStyle w:val="NoSpacing"/>
                              <w:jc w:val="both"/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</w:pPr>
                            <w:proofErr w:type="gramStart"/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  <w:t>and</w:t>
                            </w:r>
                            <w:proofErr w:type="gramEnd"/>
                            <w:r w:rsidRPr="00841793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  <w:t xml:space="preserve"> other problems. </w:t>
                            </w:r>
                          </w:p>
                          <w:p w:rsidR="00A8794E" w:rsidRDefault="00A8794E" w:rsidP="00B87A7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iCs/>
                                <w:color w:val="0000FF"/>
                                <w:sz w:val="10"/>
                                <w:lang w:val="en"/>
                              </w:rPr>
                            </w:pPr>
                          </w:p>
                          <w:p w:rsidR="00A8794E" w:rsidRDefault="00A8794E" w:rsidP="00B87A70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</w:rPr>
                            </w:pPr>
                          </w:p>
                          <w:p w:rsidR="00A8794E" w:rsidRPr="00023F01" w:rsidRDefault="00A8794E" w:rsidP="00B87A7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</w:rPr>
                              <w:t xml:space="preserve">Website: </w:t>
                            </w:r>
                            <w:hyperlink r:id="rId87" w:history="1">
                              <w:r w:rsidRPr="00303887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color w:val="0000FF"/>
                                  <w:u w:val="none"/>
                                  <w:lang w:val="en"/>
                                </w:rPr>
                                <w:t>www.citizensadvice.org.uk</w:t>
                              </w:r>
                            </w:hyperlink>
                            <w:r w:rsidRPr="00623AD5">
                              <w:rPr>
                                <w:rFonts w:ascii="Arial" w:eastAsia="Times New Roman" w:hAnsi="Arial" w:cs="Arial"/>
                                <w:iCs/>
                                <w:color w:val="0066FF"/>
                                <w:lang w:val="en"/>
                              </w:rPr>
                              <w:t xml:space="preserve"> </w:t>
                            </w:r>
                          </w:p>
                          <w:p w:rsidR="00A8794E" w:rsidRPr="00AD7D69" w:rsidRDefault="00A8794E" w:rsidP="00B87A70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FF"/>
                                <w:lang w:val="en"/>
                              </w:rPr>
                            </w:pPr>
                            <w:r w:rsidRPr="00023F01">
                              <w:rPr>
                                <w:rFonts w:ascii="Arial" w:eastAsia="Times New Roman" w:hAnsi="Arial" w:cs="Arial"/>
                                <w:color w:val="0066FF"/>
                                <w:lang w:val="en-US"/>
                              </w:rPr>
                              <w:t>Tel no.: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 w:rsidRPr="00165A41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03444 111 444</w:t>
                            </w:r>
                          </w:p>
                          <w:p w:rsidR="00A8794E" w:rsidRDefault="00A8794E" w:rsidP="00440159">
                            <w:pPr>
                              <w:pStyle w:val="NoSpacing"/>
                              <w:rPr>
                                <w:rFonts w:ascii="Arial" w:hAnsi="Arial" w:cs="Arial"/>
                                <w:color w:val="0070C0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440159">
                            <w:pPr>
                              <w:pStyle w:val="NoSpacing"/>
                              <w:rPr>
                                <w:rFonts w:ascii="Arial" w:hAnsi="Arial" w:cs="Arial"/>
                                <w:color w:val="0070C0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C86F7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C86F7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C86F7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C86F7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C86F7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</w:p>
                          <w:p w:rsidR="00A8794E" w:rsidRPr="00A236A4" w:rsidRDefault="00A8794E" w:rsidP="00C86F7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529.95pt;margin-top:331.15pt;width:254.25pt;height:123.85pt;flip:x;z-index:251794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" o:allowincell="f" fillcolor="window" strokecolor="windowText" strokeweight="2pt">
                <v:textbox inset="3mm,0,3mm,0">
                  <w:txbxContent>
                    <w:p w:rsidR="00756F18" w:rsidRDefault="00756F18" w:rsidP="00B87A70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A8794E" w:rsidRPr="00783427" w:rsidRDefault="00A8794E" w:rsidP="00B87A70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783427">
                        <w:rPr>
                          <w:rFonts w:ascii="Arial" w:hAnsi="Arial" w:cs="Arial"/>
                          <w:b/>
                          <w:sz w:val="28"/>
                        </w:rPr>
                        <w:t xml:space="preserve">Citizens Advice Bureau </w:t>
                      </w:r>
                    </w:p>
                    <w:p w:rsidR="00A8794E" w:rsidRPr="00AD7D69" w:rsidRDefault="00A8794E" w:rsidP="00B87A70">
                      <w:pPr>
                        <w:pStyle w:val="NoSpacing"/>
                        <w:rPr>
                          <w:rFonts w:ascii="Arial" w:hAnsi="Arial" w:cs="Arial"/>
                          <w:b/>
                          <w:sz w:val="10"/>
                        </w:rPr>
                      </w:pPr>
                    </w:p>
                    <w:p w:rsidR="00A8794E" w:rsidRDefault="00A8794E" w:rsidP="00B87A70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</w:pPr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  <w:t xml:space="preserve">Provides free confidential advice </w:t>
                      </w:r>
                    </w:p>
                    <w:p w:rsidR="00A8794E" w:rsidRDefault="00A8794E" w:rsidP="00B87A70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</w:pPr>
                      <w:proofErr w:type="spellStart"/>
                      <w:proofErr w:type="gramStart"/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  <w:t>onbenefits</w:t>
                      </w:r>
                      <w:proofErr w:type="spellEnd"/>
                      <w:proofErr w:type="gramEnd"/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  <w:t xml:space="preserve">, legal matters, money </w:t>
                      </w:r>
                    </w:p>
                    <w:p w:rsidR="00A8794E" w:rsidRPr="00841793" w:rsidRDefault="00A8794E" w:rsidP="00B87A70">
                      <w:pPr>
                        <w:pStyle w:val="NoSpacing"/>
                        <w:jc w:val="both"/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</w:pPr>
                      <w:proofErr w:type="gramStart"/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  <w:t>and</w:t>
                      </w:r>
                      <w:proofErr w:type="gramEnd"/>
                      <w:r w:rsidRPr="00841793"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  <w:t xml:space="preserve"> other problems. </w:t>
                      </w:r>
                    </w:p>
                    <w:p w:rsidR="00A8794E" w:rsidRDefault="00A8794E" w:rsidP="00B87A70">
                      <w:pPr>
                        <w:pStyle w:val="NoSpacing"/>
                        <w:rPr>
                          <w:rFonts w:ascii="Arial" w:eastAsia="Times New Roman" w:hAnsi="Arial" w:cs="Arial"/>
                          <w:iCs/>
                          <w:color w:val="0000FF"/>
                          <w:sz w:val="10"/>
                          <w:lang w:val="en"/>
                        </w:rPr>
                      </w:pPr>
                    </w:p>
                    <w:p w:rsidR="00A8794E" w:rsidRDefault="00A8794E" w:rsidP="00B87A70">
                      <w:pPr>
                        <w:pStyle w:val="NoSpacing"/>
                        <w:rPr>
                          <w:rFonts w:ascii="Arial" w:hAnsi="Arial" w:cs="Arial"/>
                          <w:color w:val="0066FF"/>
                        </w:rPr>
                      </w:pPr>
                    </w:p>
                    <w:p w:rsidR="00A8794E" w:rsidRPr="00023F01" w:rsidRDefault="00A8794E" w:rsidP="00B87A70">
                      <w:pPr>
                        <w:pStyle w:val="NoSpacing"/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</w:rPr>
                        <w:t xml:space="preserve">Website: </w:t>
                      </w:r>
                      <w:hyperlink r:id="rId88" w:history="1">
                        <w:r w:rsidRPr="00303887">
                          <w:rPr>
                            <w:rStyle w:val="Hyperlink"/>
                            <w:rFonts w:ascii="Arial" w:eastAsia="Times New Roman" w:hAnsi="Arial" w:cs="Arial"/>
                            <w:b/>
                            <w:color w:val="0000FF"/>
                            <w:u w:val="none"/>
                            <w:lang w:val="en"/>
                          </w:rPr>
                          <w:t>www.citizensadvice.org.uk</w:t>
                        </w:r>
                      </w:hyperlink>
                      <w:r w:rsidRPr="00623AD5">
                        <w:rPr>
                          <w:rFonts w:ascii="Arial" w:eastAsia="Times New Roman" w:hAnsi="Arial" w:cs="Arial"/>
                          <w:iCs/>
                          <w:color w:val="0066FF"/>
                          <w:lang w:val="en"/>
                        </w:rPr>
                        <w:t xml:space="preserve"> </w:t>
                      </w:r>
                    </w:p>
                    <w:p w:rsidR="00A8794E" w:rsidRPr="00AD7D69" w:rsidRDefault="00A8794E" w:rsidP="00B87A70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iCs/>
                          <w:color w:val="0000FF"/>
                          <w:lang w:val="en"/>
                        </w:rPr>
                      </w:pPr>
                      <w:r w:rsidRPr="00023F01">
                        <w:rPr>
                          <w:rFonts w:ascii="Arial" w:eastAsia="Times New Roman" w:hAnsi="Arial" w:cs="Arial"/>
                          <w:color w:val="0066FF"/>
                          <w:lang w:val="en-US"/>
                        </w:rPr>
                        <w:t>Tel no.: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66FF"/>
                          <w:lang w:val="en-US"/>
                        </w:rPr>
                        <w:t xml:space="preserve"> </w:t>
                      </w:r>
                      <w:r w:rsidRPr="00165A41">
                        <w:rPr>
                          <w:rFonts w:ascii="Arial" w:hAnsi="Arial" w:cs="Arial"/>
                          <w:b/>
                          <w:color w:val="0000FF"/>
                        </w:rPr>
                        <w:t>03444 111 444</w:t>
                      </w:r>
                    </w:p>
                    <w:p w:rsidR="00A8794E" w:rsidRDefault="00A8794E" w:rsidP="00440159">
                      <w:pPr>
                        <w:pStyle w:val="NoSpacing"/>
                        <w:rPr>
                          <w:rFonts w:ascii="Arial" w:hAnsi="Arial" w:cs="Arial"/>
                          <w:color w:val="0070C0"/>
                          <w:shd w:val="clear" w:color="auto" w:fill="FFFFFF"/>
                        </w:rPr>
                      </w:pPr>
                    </w:p>
                    <w:p w:rsidR="00A8794E" w:rsidRDefault="00A8794E" w:rsidP="00440159">
                      <w:pPr>
                        <w:pStyle w:val="NoSpacing"/>
                        <w:rPr>
                          <w:rFonts w:ascii="Arial" w:hAnsi="Arial" w:cs="Arial"/>
                          <w:color w:val="0070C0"/>
                          <w:shd w:val="clear" w:color="auto" w:fill="FFFFFF"/>
                        </w:rPr>
                      </w:pPr>
                    </w:p>
                    <w:p w:rsidR="00A8794E" w:rsidRDefault="00A8794E" w:rsidP="00C86F7E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</w:p>
                    <w:p w:rsidR="00A8794E" w:rsidRDefault="00A8794E" w:rsidP="00C86F7E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</w:p>
                    <w:p w:rsidR="00A8794E" w:rsidRDefault="00A8794E" w:rsidP="00C86F7E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</w:p>
                    <w:p w:rsidR="00A8794E" w:rsidRDefault="00A8794E" w:rsidP="00C86F7E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</w:p>
                    <w:p w:rsidR="00A8794E" w:rsidRDefault="00A8794E" w:rsidP="00C86F7E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</w:p>
                    <w:p w:rsidR="00A8794E" w:rsidRPr="00A236A4" w:rsidRDefault="00A8794E" w:rsidP="00C86F7E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56CAC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802624" behindDoc="0" locked="0" layoutInCell="1" allowOverlap="1" wp14:anchorId="5D7CD999" wp14:editId="19B49F92">
            <wp:simplePos x="0" y="0"/>
            <wp:positionH relativeFrom="column">
              <wp:posOffset>2682875</wp:posOffset>
            </wp:positionH>
            <wp:positionV relativeFrom="paragraph">
              <wp:posOffset>1551940</wp:posOffset>
            </wp:positionV>
            <wp:extent cx="495300" cy="466725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-logo_100px.png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123"/>
                    <a:stretch/>
                  </pic:blipFill>
                  <pic:spPr bwMode="auto"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93" w:rsidRDefault="004C6CC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49CB63" wp14:editId="2E0C6EE1">
                <wp:simplePos x="0" y="0"/>
                <wp:positionH relativeFrom="column">
                  <wp:posOffset>2449668</wp:posOffset>
                </wp:positionH>
                <wp:positionV relativeFrom="paragraph">
                  <wp:posOffset>2881999</wp:posOffset>
                </wp:positionV>
                <wp:extent cx="45719" cy="4571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4E" w:rsidRDefault="00A8794E" w:rsidP="00A86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6" type="#_x0000_t202" style="position:absolute;margin-left:192.9pt;margin-top:226.95pt;width:3.6pt;height:3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" fillcolor="white [3201]" stroked="f" strokeweight=".5pt">
                <v:textbox>
                  <w:txbxContent>
                    <w:p w:rsidR="00A8794E" w:rsidRDefault="00A8794E" w:rsidP="00A863C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068661" wp14:editId="4B5E0C82">
                <wp:simplePos x="0" y="0"/>
                <wp:positionH relativeFrom="column">
                  <wp:posOffset>2885751</wp:posOffset>
                </wp:positionH>
                <wp:positionV relativeFrom="paragraph">
                  <wp:posOffset>2126276</wp:posOffset>
                </wp:positionV>
                <wp:extent cx="137795" cy="5949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4E" w:rsidRDefault="00A87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47" type="#_x0000_t202" style="position:absolute;margin-left:227.2pt;margin-top:167.4pt;width:10.85pt;height:46.8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" fillcolor="white [3201]" stroked="f" strokeweight=".5pt">
                <v:textbox>
                  <w:txbxContent>
                    <w:p w:rsidR="00A8794E" w:rsidRDefault="00A8794E"/>
                  </w:txbxContent>
                </v:textbox>
              </v:shape>
            </w:pict>
          </mc:Fallback>
        </mc:AlternateContent>
      </w:r>
      <w:r w:rsidR="00B87A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12A5D3" wp14:editId="50707E3F">
                <wp:simplePos x="0" y="0"/>
                <wp:positionH relativeFrom="column">
                  <wp:posOffset>9037674</wp:posOffset>
                </wp:positionH>
                <wp:positionV relativeFrom="paragraph">
                  <wp:posOffset>2241255</wp:posOffset>
                </wp:positionV>
                <wp:extent cx="839470" cy="733218"/>
                <wp:effectExtent l="0" t="0" r="0" b="0"/>
                <wp:wrapNone/>
                <wp:docPr id="692" name="Text 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733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4E" w:rsidRDefault="00A8794E">
                            <w:r>
                              <w:t xml:space="preserve">    </w:t>
                            </w:r>
                            <w:r w:rsidRPr="00B87A7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F27911" wp14:editId="621B371F">
                                  <wp:extent cx="488950" cy="457200"/>
                                  <wp:effectExtent l="0" t="0" r="635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2" o:spid="_x0000_s1048" type="#_x0000_t202" style="position:absolute;margin-left:711.65pt;margin-top:176.5pt;width:66.1pt;height:57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" fillcolor="white [3201]" stroked="f" strokeweight=".5pt">
                <v:textbox>
                  <w:txbxContent>
                    <w:p w:rsidR="00A8794E" w:rsidRDefault="00A8794E">
                      <w:r>
                        <w:t xml:space="preserve">    </w:t>
                      </w:r>
                      <w:r w:rsidRPr="00B87A7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F27911" wp14:editId="621B371F">
                            <wp:extent cx="488950" cy="457200"/>
                            <wp:effectExtent l="0" t="0" r="635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3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A814A0" wp14:editId="792BFA84">
                <wp:simplePos x="0" y="0"/>
                <wp:positionH relativeFrom="column">
                  <wp:posOffset>5273749</wp:posOffset>
                </wp:positionH>
                <wp:positionV relativeFrom="paragraph">
                  <wp:posOffset>2432640</wp:posOffset>
                </wp:positionV>
                <wp:extent cx="1232860" cy="445947"/>
                <wp:effectExtent l="0" t="0" r="571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860" cy="445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4E" w:rsidRDefault="00A8794E" w:rsidP="007F3E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316FC6" wp14:editId="5199B913">
                                  <wp:extent cx="1329070" cy="318976"/>
                                  <wp:effectExtent l="0" t="0" r="4445" b="508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9070" cy="318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margin-left:415.25pt;margin-top:191.55pt;width:97.1pt;height:35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" fillcolor="white [3201]" stroked="f" strokeweight=".5pt">
                <v:textbox>
                  <w:txbxContent>
                    <w:p w:rsidR="00A8794E" w:rsidRDefault="00A8794E" w:rsidP="007F3EE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316FC6" wp14:editId="5199B913">
                            <wp:extent cx="1329070" cy="318976"/>
                            <wp:effectExtent l="0" t="0" r="4445" b="508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9070" cy="318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0159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35040" behindDoc="0" locked="0" layoutInCell="0" allowOverlap="1" wp14:anchorId="2736833B" wp14:editId="715529D9">
                <wp:simplePos x="0" y="0"/>
                <wp:positionH relativeFrom="margin">
                  <wp:posOffset>6730365</wp:posOffset>
                </wp:positionH>
                <wp:positionV relativeFrom="margin">
                  <wp:posOffset>2578735</wp:posOffset>
                </wp:positionV>
                <wp:extent cx="3228975" cy="1551940"/>
                <wp:effectExtent l="0" t="0" r="28575" b="10160"/>
                <wp:wrapSquare wrapText="bothSides"/>
                <wp:docPr id="68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28975" cy="1551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4E" w:rsidRPr="00EB3858" w:rsidRDefault="00A8794E" w:rsidP="006C29C6">
                            <w:pPr>
                              <w:pStyle w:val="NoSpacing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6C29C6">
                            <w:pPr>
                              <w:pStyle w:val="NoSpacing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6C29C6">
                            <w:pPr>
                              <w:pStyle w:val="NoSpacing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83A35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83A35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83A35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83A35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83A35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Default="00A8794E" w:rsidP="00D83A35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  <w:p w:rsidR="00A8794E" w:rsidRPr="00C86E05" w:rsidRDefault="00A8794E" w:rsidP="00D83A35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529.95pt;margin-top:203.05pt;width:254.25pt;height:122.2pt;flip:x;z-index:2517350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" o:allowincell="f" fillcolor="white [3201]" strokecolor="black [3200]" strokeweight="2pt">
                <v:textbox inset="3mm,0,3mm,0">
                  <w:txbxContent>
                    <w:p w:rsidR="00A8794E" w:rsidRPr="00EB3858" w:rsidRDefault="00A8794E" w:rsidP="006C29C6">
                      <w:pPr>
                        <w:pStyle w:val="NoSpacing"/>
                        <w:jc w:val="right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6C29C6">
                      <w:pPr>
                        <w:pStyle w:val="NoSpacing"/>
                        <w:jc w:val="right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6C29C6">
                      <w:pPr>
                        <w:pStyle w:val="NoSpacing"/>
                        <w:jc w:val="right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83A35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83A35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83A35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83A35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83A35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Default="00A8794E" w:rsidP="00D83A35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  <w:p w:rsidR="00A8794E" w:rsidRPr="00C86E05" w:rsidRDefault="00A8794E" w:rsidP="00D83A35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color w:val="0000FF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D44DD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32992" behindDoc="0" locked="0" layoutInCell="0" allowOverlap="1" wp14:anchorId="0B8CCF42" wp14:editId="33F7CF8D">
                <wp:simplePos x="0" y="0"/>
                <wp:positionH relativeFrom="margin">
                  <wp:posOffset>3218815</wp:posOffset>
                </wp:positionH>
                <wp:positionV relativeFrom="margin">
                  <wp:posOffset>2889250</wp:posOffset>
                </wp:positionV>
                <wp:extent cx="3354705" cy="1458595"/>
                <wp:effectExtent l="0" t="0" r="17145" b="27305"/>
                <wp:wrapSquare wrapText="bothSides"/>
                <wp:docPr id="68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54705" cy="1458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18" w:rsidRDefault="00756F18" w:rsidP="00DA796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DA796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86F7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Every Mind Matters</w:t>
                            </w:r>
                          </w:p>
                          <w:p w:rsidR="00A8794E" w:rsidRDefault="00A8794E" w:rsidP="00DA796A">
                            <w:pPr>
                              <w:pStyle w:val="NoSpacing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Advice and practical tips to </w:t>
                            </w:r>
                          </w:p>
                          <w:p w:rsid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>help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  <w:t xml:space="preserve"> look after your mental health and wellbeing</w:t>
                            </w:r>
                          </w:p>
                          <w:p w:rsidR="00A8794E" w:rsidRP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  <w:shd w:val="clear" w:color="auto" w:fill="FFFFFF"/>
                              </w:rPr>
                            </w:pPr>
                            <w:r w:rsidRPr="00A8794E">
                              <w:rPr>
                                <w:rFonts w:ascii="Arial" w:hAnsi="Arial" w:cs="Arial"/>
                                <w:b/>
                                <w:color w:val="0066FF"/>
                                <w:shd w:val="clear" w:color="auto" w:fill="FFFFFF"/>
                              </w:rPr>
                              <w:fldChar w:fldCharType="begin"/>
                            </w:r>
                            <w:r w:rsidRPr="00A8794E">
                              <w:rPr>
                                <w:rFonts w:ascii="Arial" w:hAnsi="Arial" w:cs="Arial"/>
                                <w:b/>
                                <w:color w:val="0066FF"/>
                                <w:shd w:val="clear" w:color="auto" w:fill="FFFFFF"/>
                              </w:rPr>
                              <w:instrText xml:space="preserve"> HYPERLINK "https://www.nhs.uk/oneyou/every-mind-matters/" </w:instrText>
                            </w:r>
                            <w:r w:rsidRPr="00A8794E">
                              <w:rPr>
                                <w:rFonts w:ascii="Arial" w:hAnsi="Arial" w:cs="Arial"/>
                                <w:b/>
                                <w:color w:val="0066FF"/>
                                <w:shd w:val="clear" w:color="auto" w:fill="FFFFFF"/>
                              </w:rPr>
                              <w:fldChar w:fldCharType="separate"/>
                            </w:r>
                          </w:p>
                          <w:p w:rsidR="00A8794E" w:rsidRPr="00A8794E" w:rsidRDefault="00A8794E" w:rsidP="00DA796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66FF"/>
                                <w:shd w:val="clear" w:color="auto" w:fill="FFFFFF"/>
                              </w:rPr>
                            </w:pPr>
                            <w:r w:rsidRPr="00A8794E">
                              <w:rPr>
                                <w:rStyle w:val="Hyperlink"/>
                                <w:rFonts w:ascii="Arial" w:hAnsi="Arial" w:cs="Arial"/>
                                <w:b/>
                                <w:u w:val="none"/>
                                <w:shd w:val="clear" w:color="auto" w:fill="FFFFFF"/>
                              </w:rPr>
                              <w:t>https://www.nhs.uk/oneyou/every-mind-matters/</w:t>
                            </w:r>
                            <w:r w:rsidRPr="00A8794E">
                              <w:rPr>
                                <w:rFonts w:ascii="Arial" w:hAnsi="Arial" w:cs="Arial"/>
                                <w:b/>
                                <w:color w:val="0066FF"/>
                                <w:shd w:val="clear" w:color="auto" w:fil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08000" tIns="0" rIns="10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253.45pt;margin-top:227.5pt;width:264.15pt;height:114.85pt;flip:x;z-index:2517329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" o:allowincell="f" fillcolor="white [3201]" strokecolor="black [3200]" strokeweight="2pt">
                <v:textbox inset="3mm,0,3mm,0">
                  <w:txbxContent>
                    <w:p w:rsidR="00756F18" w:rsidRDefault="00756F18" w:rsidP="00DA796A">
                      <w:pPr>
                        <w:pStyle w:val="NoSpacing"/>
                        <w:rPr>
                          <w:rFonts w:ascii="Arial" w:hAnsi="Arial" w:cs="Arial"/>
                          <w:b/>
                          <w:sz w:val="8"/>
                          <w:szCs w:val="8"/>
                          <w:shd w:val="clear" w:color="auto" w:fill="FFFFFF"/>
                        </w:rPr>
                      </w:pPr>
                    </w:p>
                    <w:p w:rsidR="00A8794E" w:rsidRDefault="00A8794E" w:rsidP="00DA796A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86F7E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Every Mind Matters</w:t>
                      </w:r>
                    </w:p>
                    <w:p w:rsidR="00A8794E" w:rsidRDefault="00A8794E" w:rsidP="00DA796A">
                      <w:pPr>
                        <w:pStyle w:val="NoSpacing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Advice and practical tips to </w:t>
                      </w:r>
                    </w:p>
                    <w:p w:rsid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>help</w:t>
                      </w:r>
                      <w:proofErr w:type="gramEnd"/>
                      <w:r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  <w:t xml:space="preserve"> look after your mental health and wellbeing</w:t>
                      </w:r>
                    </w:p>
                    <w:p w:rsidR="00A8794E" w:rsidRPr="00A8794E" w:rsidRDefault="00A8794E" w:rsidP="00DA796A">
                      <w:pPr>
                        <w:pStyle w:val="NoSpacing"/>
                        <w:jc w:val="both"/>
                        <w:rPr>
                          <w:rStyle w:val="Hyperlink"/>
                          <w:rFonts w:ascii="Arial" w:hAnsi="Arial" w:cs="Arial"/>
                          <w:b/>
                          <w:u w:val="none"/>
                          <w:shd w:val="clear" w:color="auto" w:fill="FFFFFF"/>
                        </w:rPr>
                      </w:pPr>
                      <w:r w:rsidRPr="00A8794E">
                        <w:rPr>
                          <w:rFonts w:ascii="Arial" w:hAnsi="Arial" w:cs="Arial"/>
                          <w:b/>
                          <w:color w:val="0066FF"/>
                          <w:shd w:val="clear" w:color="auto" w:fill="FFFFFF"/>
                        </w:rPr>
                        <w:fldChar w:fldCharType="begin"/>
                      </w:r>
                      <w:r w:rsidRPr="00A8794E">
                        <w:rPr>
                          <w:rFonts w:ascii="Arial" w:hAnsi="Arial" w:cs="Arial"/>
                          <w:b/>
                          <w:color w:val="0066FF"/>
                          <w:shd w:val="clear" w:color="auto" w:fill="FFFFFF"/>
                        </w:rPr>
                        <w:instrText xml:space="preserve"> HYPERLINK "https://www.nhs.uk/oneyou/every-mind-matters/" </w:instrText>
                      </w:r>
                      <w:r w:rsidRPr="00A8794E">
                        <w:rPr>
                          <w:rFonts w:ascii="Arial" w:hAnsi="Arial" w:cs="Arial"/>
                          <w:b/>
                          <w:color w:val="0066FF"/>
                          <w:shd w:val="clear" w:color="auto" w:fill="FFFFFF"/>
                        </w:rPr>
                        <w:fldChar w:fldCharType="separate"/>
                      </w:r>
                    </w:p>
                    <w:p w:rsidR="00A8794E" w:rsidRPr="00A8794E" w:rsidRDefault="00A8794E" w:rsidP="00DA796A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66FF"/>
                          <w:shd w:val="clear" w:color="auto" w:fill="FFFFFF"/>
                        </w:rPr>
                      </w:pPr>
                      <w:r w:rsidRPr="00A8794E">
                        <w:rPr>
                          <w:rStyle w:val="Hyperlink"/>
                          <w:rFonts w:ascii="Arial" w:hAnsi="Arial" w:cs="Arial"/>
                          <w:b/>
                          <w:u w:val="none"/>
                          <w:shd w:val="clear" w:color="auto" w:fill="FFFFFF"/>
                        </w:rPr>
                        <w:t>https://www.nhs.uk/oneyou/every-mind-matters/</w:t>
                      </w:r>
                      <w:r w:rsidRPr="00A8794E">
                        <w:rPr>
                          <w:rFonts w:ascii="Arial" w:hAnsi="Arial" w:cs="Arial"/>
                          <w:b/>
                          <w:color w:val="0066FF"/>
                          <w:shd w:val="clear" w:color="auto" w:fill="FFFFFF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D44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943" behindDoc="1" locked="0" layoutInCell="1" allowOverlap="1" wp14:anchorId="2B1FDB0C" wp14:editId="00232205">
                <wp:simplePos x="0" y="0"/>
                <wp:positionH relativeFrom="column">
                  <wp:posOffset>9281795</wp:posOffset>
                </wp:positionH>
                <wp:positionV relativeFrom="paragraph">
                  <wp:posOffset>2240915</wp:posOffset>
                </wp:positionV>
                <wp:extent cx="594995" cy="455930"/>
                <wp:effectExtent l="0" t="0" r="0" b="1270"/>
                <wp:wrapThrough wrapText="bothSides">
                  <wp:wrapPolygon edited="0">
                    <wp:start x="0" y="0"/>
                    <wp:lineTo x="0" y="20758"/>
                    <wp:lineTo x="20747" y="20758"/>
                    <wp:lineTo x="20747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45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4E" w:rsidRDefault="00A87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margin-left:730.85pt;margin-top:176.45pt;width:46.85pt;height:35.9pt;z-index:-251521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" fillcolor="white [3201]" stroked="f" strokeweight=".5pt">
                <v:textbox>
                  <w:txbxContent>
                    <w:p w:rsidR="00A8794E" w:rsidRDefault="00A8794E"/>
                  </w:txbxContent>
                </v:textbox>
                <w10:wrap type="through"/>
              </v:shape>
            </w:pict>
          </mc:Fallback>
        </mc:AlternateContent>
      </w:r>
    </w:p>
    <w:sectPr w:rsidR="003B2A93" w:rsidSect="003B2A93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94E" w:rsidRDefault="00A8794E" w:rsidP="006566F9">
      <w:pPr>
        <w:spacing w:after="0" w:line="240" w:lineRule="auto"/>
      </w:pPr>
      <w:r>
        <w:separator/>
      </w:r>
    </w:p>
  </w:endnote>
  <w:endnote w:type="continuationSeparator" w:id="0">
    <w:p w:rsidR="00A8794E" w:rsidRDefault="00A8794E" w:rsidP="00656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0B8" w:rsidRDefault="002450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4E" w:rsidRPr="0050564C" w:rsidRDefault="002450B8" w:rsidP="002450B8">
    <w:pPr>
      <w:pStyle w:val="Footer"/>
      <w:tabs>
        <w:tab w:val="clear" w:pos="4513"/>
        <w:tab w:val="clear" w:pos="9026"/>
        <w:tab w:val="left" w:pos="13496"/>
      </w:tabs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D655AE0" wp14:editId="345C508A">
          <wp:simplePos x="0" y="0"/>
          <wp:positionH relativeFrom="column">
            <wp:posOffset>8497570</wp:posOffset>
          </wp:positionH>
          <wp:positionV relativeFrom="paragraph">
            <wp:posOffset>42545</wp:posOffset>
          </wp:positionV>
          <wp:extent cx="1147445" cy="449580"/>
          <wp:effectExtent l="0" t="0" r="0" b="762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0" t="31317" r="21731" b="29537"/>
                  <a:stretch/>
                </pic:blipFill>
                <pic:spPr bwMode="auto">
                  <a:xfrm>
                    <a:off x="0" y="0"/>
                    <a:ext cx="1147445" cy="449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November</w:t>
    </w:r>
    <w:r w:rsidR="00A8794E">
      <w:rPr>
        <w:rFonts w:ascii="Arial" w:hAnsi="Arial" w:cs="Arial"/>
      </w:rPr>
      <w:t xml:space="preserve"> 2020</w:t>
    </w:r>
    <w:r>
      <w:rPr>
        <w:rFonts w:ascii="Arial" w:hAnsi="Arial" w:cs="Arial"/>
      </w:rPr>
      <w:tab/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0B8" w:rsidRDefault="002450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94E" w:rsidRDefault="00A8794E" w:rsidP="006566F9">
      <w:pPr>
        <w:spacing w:after="0" w:line="240" w:lineRule="auto"/>
      </w:pPr>
      <w:r>
        <w:separator/>
      </w:r>
    </w:p>
  </w:footnote>
  <w:footnote w:type="continuationSeparator" w:id="0">
    <w:p w:rsidR="00A8794E" w:rsidRDefault="00A8794E" w:rsidP="00656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0B8" w:rsidRDefault="002450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4E" w:rsidRDefault="00A8794E" w:rsidP="003B2A93">
    <w:pPr>
      <w:pStyle w:val="Header"/>
      <w:jc w:val="right"/>
    </w:pPr>
  </w:p>
  <w:p w:rsidR="00A8794E" w:rsidRDefault="00A8794E" w:rsidP="003B2A93">
    <w:pPr>
      <w:pStyle w:val="Header"/>
      <w:jc w:val="right"/>
    </w:pPr>
  </w:p>
  <w:p w:rsidR="00A8794E" w:rsidRDefault="00A8794E" w:rsidP="003B2A93">
    <w:pPr>
      <w:pStyle w:val="Header"/>
      <w:jc w:val="right"/>
    </w:pPr>
  </w:p>
  <w:p w:rsidR="00A8794E" w:rsidRDefault="00A8794E" w:rsidP="003B2A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0B8" w:rsidRDefault="002450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33"/>
    <w:rsid w:val="00002D4E"/>
    <w:rsid w:val="00005B71"/>
    <w:rsid w:val="00023F01"/>
    <w:rsid w:val="0004403B"/>
    <w:rsid w:val="00050777"/>
    <w:rsid w:val="000762B6"/>
    <w:rsid w:val="000C23C3"/>
    <w:rsid w:val="000C6431"/>
    <w:rsid w:val="000F2C21"/>
    <w:rsid w:val="00100DF7"/>
    <w:rsid w:val="00102BFD"/>
    <w:rsid w:val="0011457A"/>
    <w:rsid w:val="00136767"/>
    <w:rsid w:val="001428D2"/>
    <w:rsid w:val="001513B2"/>
    <w:rsid w:val="00165A41"/>
    <w:rsid w:val="00174194"/>
    <w:rsid w:val="001A738C"/>
    <w:rsid w:val="001D44DD"/>
    <w:rsid w:val="001D6E3C"/>
    <w:rsid w:val="001E123B"/>
    <w:rsid w:val="001E3CE3"/>
    <w:rsid w:val="00202691"/>
    <w:rsid w:val="002217C2"/>
    <w:rsid w:val="002428CA"/>
    <w:rsid w:val="002450B8"/>
    <w:rsid w:val="00246324"/>
    <w:rsid w:val="00272CE1"/>
    <w:rsid w:val="00281841"/>
    <w:rsid w:val="002905D7"/>
    <w:rsid w:val="00293D11"/>
    <w:rsid w:val="002A4BA1"/>
    <w:rsid w:val="002B0CB3"/>
    <w:rsid w:val="002B1020"/>
    <w:rsid w:val="002B6A57"/>
    <w:rsid w:val="002D0694"/>
    <w:rsid w:val="002F7B24"/>
    <w:rsid w:val="00303887"/>
    <w:rsid w:val="00306F5F"/>
    <w:rsid w:val="00323823"/>
    <w:rsid w:val="003273D8"/>
    <w:rsid w:val="00337EF9"/>
    <w:rsid w:val="00345876"/>
    <w:rsid w:val="00360A36"/>
    <w:rsid w:val="003679C8"/>
    <w:rsid w:val="0039120A"/>
    <w:rsid w:val="003975F9"/>
    <w:rsid w:val="003978DF"/>
    <w:rsid w:val="003B2A93"/>
    <w:rsid w:val="003D7B92"/>
    <w:rsid w:val="003E3E92"/>
    <w:rsid w:val="003F610A"/>
    <w:rsid w:val="00402AB1"/>
    <w:rsid w:val="00406126"/>
    <w:rsid w:val="00412CD6"/>
    <w:rsid w:val="004139AD"/>
    <w:rsid w:val="004174A3"/>
    <w:rsid w:val="0043063B"/>
    <w:rsid w:val="00440159"/>
    <w:rsid w:val="004503E5"/>
    <w:rsid w:val="00452F56"/>
    <w:rsid w:val="00484918"/>
    <w:rsid w:val="004A70E9"/>
    <w:rsid w:val="004C6CC4"/>
    <w:rsid w:val="004E1DBB"/>
    <w:rsid w:val="004E370D"/>
    <w:rsid w:val="005054EB"/>
    <w:rsid w:val="0050564C"/>
    <w:rsid w:val="005344BB"/>
    <w:rsid w:val="005372CE"/>
    <w:rsid w:val="00540A87"/>
    <w:rsid w:val="00557506"/>
    <w:rsid w:val="00581C53"/>
    <w:rsid w:val="005A3163"/>
    <w:rsid w:val="005A4893"/>
    <w:rsid w:val="005A6BF5"/>
    <w:rsid w:val="005B0361"/>
    <w:rsid w:val="005B18A8"/>
    <w:rsid w:val="005C77CE"/>
    <w:rsid w:val="005D280B"/>
    <w:rsid w:val="005F7644"/>
    <w:rsid w:val="00620ABD"/>
    <w:rsid w:val="00623AD5"/>
    <w:rsid w:val="00640744"/>
    <w:rsid w:val="006566F9"/>
    <w:rsid w:val="00662ED7"/>
    <w:rsid w:val="006650E1"/>
    <w:rsid w:val="00673B96"/>
    <w:rsid w:val="0067622E"/>
    <w:rsid w:val="00683324"/>
    <w:rsid w:val="00684900"/>
    <w:rsid w:val="0069628D"/>
    <w:rsid w:val="006C0AD2"/>
    <w:rsid w:val="006C29C6"/>
    <w:rsid w:val="006E43DB"/>
    <w:rsid w:val="006E5C77"/>
    <w:rsid w:val="006F2233"/>
    <w:rsid w:val="007259F6"/>
    <w:rsid w:val="00734AB4"/>
    <w:rsid w:val="007558CF"/>
    <w:rsid w:val="00756DE4"/>
    <w:rsid w:val="00756F18"/>
    <w:rsid w:val="00764635"/>
    <w:rsid w:val="007801BA"/>
    <w:rsid w:val="00783427"/>
    <w:rsid w:val="007C0925"/>
    <w:rsid w:val="007D4E1B"/>
    <w:rsid w:val="007F20D2"/>
    <w:rsid w:val="007F3EE8"/>
    <w:rsid w:val="007F490A"/>
    <w:rsid w:val="00816437"/>
    <w:rsid w:val="00834620"/>
    <w:rsid w:val="0084121E"/>
    <w:rsid w:val="00841793"/>
    <w:rsid w:val="00842DEB"/>
    <w:rsid w:val="00850492"/>
    <w:rsid w:val="00850629"/>
    <w:rsid w:val="008555E2"/>
    <w:rsid w:val="00856CCB"/>
    <w:rsid w:val="00856E8B"/>
    <w:rsid w:val="00856F8E"/>
    <w:rsid w:val="00872AB9"/>
    <w:rsid w:val="00891A73"/>
    <w:rsid w:val="008A6082"/>
    <w:rsid w:val="008B09BB"/>
    <w:rsid w:val="008C2474"/>
    <w:rsid w:val="008D2FE9"/>
    <w:rsid w:val="008D6F70"/>
    <w:rsid w:val="008E1424"/>
    <w:rsid w:val="00916A59"/>
    <w:rsid w:val="0092196C"/>
    <w:rsid w:val="00956CAC"/>
    <w:rsid w:val="00966463"/>
    <w:rsid w:val="00980B7F"/>
    <w:rsid w:val="009B4662"/>
    <w:rsid w:val="009F3F75"/>
    <w:rsid w:val="00A075A1"/>
    <w:rsid w:val="00A17452"/>
    <w:rsid w:val="00A236A4"/>
    <w:rsid w:val="00A4621B"/>
    <w:rsid w:val="00A50AA4"/>
    <w:rsid w:val="00A530DA"/>
    <w:rsid w:val="00A56220"/>
    <w:rsid w:val="00A56C25"/>
    <w:rsid w:val="00A76211"/>
    <w:rsid w:val="00A863C0"/>
    <w:rsid w:val="00A8794E"/>
    <w:rsid w:val="00A93F76"/>
    <w:rsid w:val="00AA1A1A"/>
    <w:rsid w:val="00AC7F66"/>
    <w:rsid w:val="00AD7D69"/>
    <w:rsid w:val="00AE403A"/>
    <w:rsid w:val="00B06847"/>
    <w:rsid w:val="00B539CA"/>
    <w:rsid w:val="00B87A70"/>
    <w:rsid w:val="00BA2BC5"/>
    <w:rsid w:val="00BA76A5"/>
    <w:rsid w:val="00BC52CF"/>
    <w:rsid w:val="00BE0A13"/>
    <w:rsid w:val="00BF7A20"/>
    <w:rsid w:val="00C21A8E"/>
    <w:rsid w:val="00C36B71"/>
    <w:rsid w:val="00C5122D"/>
    <w:rsid w:val="00C56FB9"/>
    <w:rsid w:val="00C66D1D"/>
    <w:rsid w:val="00C73D1B"/>
    <w:rsid w:val="00C75445"/>
    <w:rsid w:val="00C86E05"/>
    <w:rsid w:val="00C86F7E"/>
    <w:rsid w:val="00C97705"/>
    <w:rsid w:val="00CC6EBF"/>
    <w:rsid w:val="00CE3F7D"/>
    <w:rsid w:val="00CE706F"/>
    <w:rsid w:val="00CE7F26"/>
    <w:rsid w:val="00D05F77"/>
    <w:rsid w:val="00D31A63"/>
    <w:rsid w:val="00D46295"/>
    <w:rsid w:val="00D517CE"/>
    <w:rsid w:val="00D572DE"/>
    <w:rsid w:val="00D6111F"/>
    <w:rsid w:val="00D65803"/>
    <w:rsid w:val="00D73844"/>
    <w:rsid w:val="00D83A35"/>
    <w:rsid w:val="00DA3FB6"/>
    <w:rsid w:val="00DA796A"/>
    <w:rsid w:val="00DF1140"/>
    <w:rsid w:val="00DF5798"/>
    <w:rsid w:val="00E11933"/>
    <w:rsid w:val="00E210E6"/>
    <w:rsid w:val="00E466AB"/>
    <w:rsid w:val="00E471B1"/>
    <w:rsid w:val="00E55ED0"/>
    <w:rsid w:val="00E732C3"/>
    <w:rsid w:val="00E911D3"/>
    <w:rsid w:val="00E9790B"/>
    <w:rsid w:val="00EA4BCD"/>
    <w:rsid w:val="00EB3858"/>
    <w:rsid w:val="00F00E59"/>
    <w:rsid w:val="00F17990"/>
    <w:rsid w:val="00F332D4"/>
    <w:rsid w:val="00F573DD"/>
    <w:rsid w:val="00F81819"/>
    <w:rsid w:val="00F87B60"/>
    <w:rsid w:val="00F965DB"/>
    <w:rsid w:val="00FA2A60"/>
    <w:rsid w:val="00FA49FC"/>
    <w:rsid w:val="00FB6FD0"/>
    <w:rsid w:val="00FD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6F9"/>
  </w:style>
  <w:style w:type="paragraph" w:styleId="Footer">
    <w:name w:val="footer"/>
    <w:basedOn w:val="Normal"/>
    <w:link w:val="FooterChar"/>
    <w:uiPriority w:val="99"/>
    <w:unhideWhenUsed/>
    <w:rsid w:val="00656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6F9"/>
  </w:style>
  <w:style w:type="paragraph" w:styleId="BalloonText">
    <w:name w:val="Balloon Text"/>
    <w:basedOn w:val="Normal"/>
    <w:link w:val="BalloonTextChar"/>
    <w:uiPriority w:val="99"/>
    <w:semiHidden/>
    <w:unhideWhenUsed/>
    <w:rsid w:val="0065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B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B6FD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F579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10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6F9"/>
  </w:style>
  <w:style w:type="paragraph" w:styleId="Footer">
    <w:name w:val="footer"/>
    <w:basedOn w:val="Normal"/>
    <w:link w:val="FooterChar"/>
    <w:uiPriority w:val="99"/>
    <w:unhideWhenUsed/>
    <w:rsid w:val="00656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6F9"/>
  </w:style>
  <w:style w:type="paragraph" w:styleId="BalloonText">
    <w:name w:val="Balloon Text"/>
    <w:basedOn w:val="Normal"/>
    <w:link w:val="BalloonTextChar"/>
    <w:uiPriority w:val="99"/>
    <w:semiHidden/>
    <w:unhideWhenUsed/>
    <w:rsid w:val="0065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B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B6FD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F579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10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hc.nhs.uk/our-teams-and-services/adult-physiotherapy/" TargetMode="External"/><Relationship Id="rId21" Type="http://schemas.openxmlformats.org/officeDocument/2006/relationships/hyperlink" Target="http://www.gloshospitals.nhs.uk/pain" TargetMode="External"/><Relationship Id="rId34" Type="http://schemas.openxmlformats.org/officeDocument/2006/relationships/hyperlink" Target="http://www.paintoolkit.org" TargetMode="External"/><Relationship Id="rId42" Type="http://schemas.openxmlformats.org/officeDocument/2006/relationships/hyperlink" Target="http://www.hlsglos.org" TargetMode="External"/><Relationship Id="rId47" Type="http://schemas.openxmlformats.org/officeDocument/2006/relationships/hyperlink" Target="http://www.wisherefordshire.org" TargetMode="External"/><Relationship Id="rId50" Type="http://schemas.openxmlformats.org/officeDocument/2006/relationships/image" Target="media/image10.jpeg"/><Relationship Id="rId55" Type="http://schemas.openxmlformats.org/officeDocument/2006/relationships/image" Target="media/image13.png"/><Relationship Id="rId63" Type="http://schemas.openxmlformats.org/officeDocument/2006/relationships/hyperlink" Target="http://www.pain-management-plan.co.uk" TargetMode="External"/><Relationship Id="rId68" Type="http://schemas.openxmlformats.org/officeDocument/2006/relationships/hyperlink" Target="http://www.livewellwithpain.co.uk/wp-content/uploads/10-footsteps-v2.pdf" TargetMode="External"/><Relationship Id="rId76" Type="http://schemas.openxmlformats.org/officeDocument/2006/relationships/image" Target="media/image20.png"/><Relationship Id="rId84" Type="http://schemas.openxmlformats.org/officeDocument/2006/relationships/hyperlink" Target="https://people.nhs.uk/help/support-apps/stayalive/" TargetMode="External"/><Relationship Id="rId89" Type="http://schemas.openxmlformats.org/officeDocument/2006/relationships/image" Target="media/image23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://www.knowpain.co.uk/wp-content/uploads/2018/11/TazzyPersistentPainBooklet.pdf" TargetMode="External"/><Relationship Id="rId92" Type="http://schemas.openxmlformats.org/officeDocument/2006/relationships/image" Target="media/image250.emf"/><Relationship Id="rId2" Type="http://schemas.openxmlformats.org/officeDocument/2006/relationships/styles" Target="styles.xml"/><Relationship Id="rId16" Type="http://schemas.openxmlformats.org/officeDocument/2006/relationships/hyperlink" Target="https://www.healthyminds.whct.nhs.uk/support" TargetMode="External"/><Relationship Id="rId29" Type="http://schemas.openxmlformats.org/officeDocument/2006/relationships/hyperlink" Target="http://www.ghc.nhs.uk/our-teams-and-services/adult-physiotherapy/" TargetMode="External"/><Relationship Id="rId11" Type="http://schemas.openxmlformats.org/officeDocument/2006/relationships/image" Target="media/image4.gif"/><Relationship Id="rId24" Type="http://schemas.openxmlformats.org/officeDocument/2006/relationships/hyperlink" Target="http://www.wyevalley.nhs.uk/services/community-services/pain-management-service.aspx" TargetMode="External"/><Relationship Id="rId32" Type="http://schemas.openxmlformats.org/officeDocument/2006/relationships/hyperlink" Target="http://www.my.livewellwithpain.co.uk/" TargetMode="External"/><Relationship Id="rId37" Type="http://schemas.openxmlformats.org/officeDocument/2006/relationships/hyperlink" Target="https://www.yourcircle.org.uk/Services/11777" TargetMode="External"/><Relationship Id="rId40" Type="http://schemas.openxmlformats.org/officeDocument/2006/relationships/hyperlink" Target="tel:0800%20122%203788" TargetMode="External"/><Relationship Id="rId45" Type="http://schemas.openxmlformats.org/officeDocument/2006/relationships/image" Target="media/image9.png"/><Relationship Id="rId53" Type="http://schemas.openxmlformats.org/officeDocument/2006/relationships/image" Target="media/image11.png"/><Relationship Id="rId58" Type="http://schemas.openxmlformats.org/officeDocument/2006/relationships/image" Target="media/image16.png"/><Relationship Id="rId66" Type="http://schemas.openxmlformats.org/officeDocument/2006/relationships/hyperlink" Target="http://www.painconcern.org.uk/wp-content/uploads/2019/08/Manage-Your-Pain-English-v.2.pdf" TargetMode="External"/><Relationship Id="rId74" Type="http://schemas.openxmlformats.org/officeDocument/2006/relationships/hyperlink" Target="https://www.nhs.uk/better-health/get-active/" TargetMode="External"/><Relationship Id="rId79" Type="http://schemas.openxmlformats.org/officeDocument/2006/relationships/hyperlink" Target="https://www.headspace.com/" TargetMode="External"/><Relationship Id="rId87" Type="http://schemas.openxmlformats.org/officeDocument/2006/relationships/hyperlink" Target="http://www.citizensadvice.org.uk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painconcern.org.uk/wp-content/uploads/2019/08/Stress-Pain-and-Relaxation-v.2.0-WEB-REFS.pdf" TargetMode="External"/><Relationship Id="rId82" Type="http://schemas.openxmlformats.org/officeDocument/2006/relationships/image" Target="media/image22.png"/><Relationship Id="rId90" Type="http://schemas.openxmlformats.org/officeDocument/2006/relationships/image" Target="media/image24.emf"/><Relationship Id="rId95" Type="http://schemas.openxmlformats.org/officeDocument/2006/relationships/header" Target="header2.xml"/><Relationship Id="rId19" Type="http://schemas.openxmlformats.org/officeDocument/2006/relationships/image" Target="media/image7.png"/><Relationship Id="rId14" Type="http://schemas.openxmlformats.org/officeDocument/2006/relationships/image" Target="media/image6.png"/><Relationship Id="rId22" Type="http://schemas.openxmlformats.org/officeDocument/2006/relationships/hyperlink" Target="http://www.wyevalley.nhs.uk/services/community-services/pain-management-service.aspx" TargetMode="External"/><Relationship Id="rId27" Type="http://schemas.openxmlformats.org/officeDocument/2006/relationships/hyperlink" Target="http://www.wyevalley.nhs.uk/visitors-and-patients/county-hospital-(acute)/a-z-departments/physiotherapy.aspx" TargetMode="External"/><Relationship Id="rId30" Type="http://schemas.openxmlformats.org/officeDocument/2006/relationships/hyperlink" Target="http://www.wyevalley.nhs.uk/visitors-and-patients/county-hospital-(acute)/a-z-departments/physiotherapy.aspx" TargetMode="External"/><Relationship Id="rId35" Type="http://schemas.openxmlformats.org/officeDocument/2006/relationships/hyperlink" Target="https://www.yourcircle.org.uk/Services/11777" TargetMode="External"/><Relationship Id="rId43" Type="http://schemas.openxmlformats.org/officeDocument/2006/relationships/hyperlink" Target="tel:0800%20122%203788" TargetMode="External"/><Relationship Id="rId48" Type="http://schemas.openxmlformats.org/officeDocument/2006/relationships/hyperlink" Target="http://www.glosvcsalliance.org.uk/social-prescribing" TargetMode="External"/><Relationship Id="rId56" Type="http://schemas.openxmlformats.org/officeDocument/2006/relationships/image" Target="media/image14.png"/><Relationship Id="rId64" Type="http://schemas.openxmlformats.org/officeDocument/2006/relationships/hyperlink" Target="http://www.pain-management-plan.co.uk" TargetMode="External"/><Relationship Id="rId69" Type="http://schemas.openxmlformats.org/officeDocument/2006/relationships/hyperlink" Target="http://www.livewellwithpain.co.uk/wp-content/uploads/10-footsteps-v2.pdf" TargetMode="External"/><Relationship Id="rId77" Type="http://schemas.openxmlformats.org/officeDocument/2006/relationships/hyperlink" Target="https://www.headspace.com/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hyperlink" Target="http://www.versusarthritis.org" TargetMode="External"/><Relationship Id="rId72" Type="http://schemas.openxmlformats.org/officeDocument/2006/relationships/hyperlink" Target="http://www.knowpain.co.uk/wp-content/uploads/2018/11/TazzyPersistentPainBooklet.pdf" TargetMode="External"/><Relationship Id="rId80" Type="http://schemas.openxmlformats.org/officeDocument/2006/relationships/hyperlink" Target="https://www.calm.com/" TargetMode="External"/><Relationship Id="rId85" Type="http://schemas.openxmlformats.org/officeDocument/2006/relationships/hyperlink" Target="http://www.my.livewellwithpain.co.uk/wp-content/uploads/sleep-leaflet.pdf" TargetMode="External"/><Relationship Id="rId93" Type="http://schemas.openxmlformats.org/officeDocument/2006/relationships/image" Target="media/image180.png"/><Relationship Id="rId98" Type="http://schemas.openxmlformats.org/officeDocument/2006/relationships/header" Target="header3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://www.letstalkglos.nhs.uk/" TargetMode="External"/><Relationship Id="rId25" Type="http://schemas.openxmlformats.org/officeDocument/2006/relationships/hyperlink" Target="http://www.gloshospitals.nhs.uk/our-services/services-we-offer/physiotherapy/" TargetMode="External"/><Relationship Id="rId33" Type="http://schemas.openxmlformats.org/officeDocument/2006/relationships/hyperlink" Target="http://www.paintoolkit.org" TargetMode="External"/><Relationship Id="rId38" Type="http://schemas.openxmlformats.org/officeDocument/2006/relationships/hyperlink" Target="http://www.herefordshire.gov.uk/info/200147/social_care_and_support/787/contact_adult_social_care" TargetMode="External"/><Relationship Id="rId46" Type="http://schemas.openxmlformats.org/officeDocument/2006/relationships/hyperlink" Target="http://www.glosvcsalliance.org.uk/social-prescribing" TargetMode="External"/><Relationship Id="rId59" Type="http://schemas.openxmlformats.org/officeDocument/2006/relationships/hyperlink" Target="http://painconcern.org.uk/wp-content/uploads/2019/08/Stress-Pain-and-Relaxation-v.2.0-WEB-REFS.pdf" TargetMode="External"/><Relationship Id="rId67" Type="http://schemas.openxmlformats.org/officeDocument/2006/relationships/hyperlink" Target="http://www.painconcern.org.uk/wp-content/uploads/2019/08/Manage-Your-Pain-English-v.2.pdf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wisherefordshire.org/marketplace/cat/product/1095" TargetMode="External"/><Relationship Id="rId54" Type="http://schemas.openxmlformats.org/officeDocument/2006/relationships/image" Target="media/image12.jpeg"/><Relationship Id="rId62" Type="http://schemas.openxmlformats.org/officeDocument/2006/relationships/hyperlink" Target="http://www.gloshospitals.nhs.uk/our-services/services-we-offer/pain/relaxation/" TargetMode="External"/><Relationship Id="rId70" Type="http://schemas.openxmlformats.org/officeDocument/2006/relationships/image" Target="media/image18.png"/><Relationship Id="rId75" Type="http://schemas.openxmlformats.org/officeDocument/2006/relationships/hyperlink" Target="https://www.nhs.uk/better-health/get-active/" TargetMode="External"/><Relationship Id="rId83" Type="http://schemas.openxmlformats.org/officeDocument/2006/relationships/hyperlink" Target="https://people.nhs.uk/help/support-apps/stayalive/" TargetMode="External"/><Relationship Id="rId88" Type="http://schemas.openxmlformats.org/officeDocument/2006/relationships/hyperlink" Target="http://www.citizensadvice.org.uk" TargetMode="Externa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letstalkglos.nhs.uk/" TargetMode="External"/><Relationship Id="rId23" Type="http://schemas.openxmlformats.org/officeDocument/2006/relationships/hyperlink" Target="http://www.gloshospitals.nhs.uk/pain" TargetMode="External"/><Relationship Id="rId28" Type="http://schemas.openxmlformats.org/officeDocument/2006/relationships/hyperlink" Target="http://www.gloshospitals.nhs.uk/our-services/services-we-offer/physiotherapy/" TargetMode="External"/><Relationship Id="rId36" Type="http://schemas.openxmlformats.org/officeDocument/2006/relationships/hyperlink" Target="http://www.herefordshire.gov.uk/info/200147/social_care_and_support/787/contact_adult_social_care" TargetMode="External"/><Relationship Id="rId49" Type="http://schemas.openxmlformats.org/officeDocument/2006/relationships/hyperlink" Target="http://www.wisherefordshire.org" TargetMode="External"/><Relationship Id="rId57" Type="http://schemas.openxmlformats.org/officeDocument/2006/relationships/image" Target="media/image15.png"/><Relationship Id="rId10" Type="http://schemas.openxmlformats.org/officeDocument/2006/relationships/image" Target="media/image3.png"/><Relationship Id="rId31" Type="http://schemas.openxmlformats.org/officeDocument/2006/relationships/hyperlink" Target="http://www.my.livewellwithpain.co.uk/" TargetMode="External"/><Relationship Id="rId44" Type="http://schemas.openxmlformats.org/officeDocument/2006/relationships/hyperlink" Target="http://www.wisherefordshire.org/marketplace/cat/product/1095" TargetMode="External"/><Relationship Id="rId52" Type="http://schemas.openxmlformats.org/officeDocument/2006/relationships/hyperlink" Target="http://www.versusarthritis.org" TargetMode="External"/><Relationship Id="rId60" Type="http://schemas.openxmlformats.org/officeDocument/2006/relationships/hyperlink" Target="http://www.gloshospitals.nhs.uk/our-services/services-we-offer/pain/relaxation/" TargetMode="External"/><Relationship Id="rId65" Type="http://schemas.openxmlformats.org/officeDocument/2006/relationships/image" Target="media/image17.jpeg"/><Relationship Id="rId73" Type="http://schemas.openxmlformats.org/officeDocument/2006/relationships/image" Target="media/image19.png"/><Relationship Id="rId78" Type="http://schemas.openxmlformats.org/officeDocument/2006/relationships/hyperlink" Target="https://www.calm.com/" TargetMode="External"/><Relationship Id="rId81" Type="http://schemas.openxmlformats.org/officeDocument/2006/relationships/image" Target="media/image21.png"/><Relationship Id="rId86" Type="http://schemas.openxmlformats.org/officeDocument/2006/relationships/hyperlink" Target="http://www.my.livewellwithpain.co.uk/wp-content/uploads/sleep-leaflet.pdf" TargetMode="External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talk2gether.nhs.uk/" TargetMode="External"/><Relationship Id="rId18" Type="http://schemas.openxmlformats.org/officeDocument/2006/relationships/hyperlink" Target="https://www.healthyminds.whct.nhs.uk/support" TargetMode="External"/><Relationship Id="rId39" Type="http://schemas.openxmlformats.org/officeDocument/2006/relationships/hyperlink" Target="http://www.hlsglos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06CC1-67D0-4AF7-AF37-D4822F33E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74D4369</Template>
  <TotalTime>305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Hospitals NHS Foundation Trust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 Mallika</dc:creator>
  <cp:lastModifiedBy>Barnard Amy</cp:lastModifiedBy>
  <cp:revision>32</cp:revision>
  <cp:lastPrinted>2020-11-26T12:10:00Z</cp:lastPrinted>
  <dcterms:created xsi:type="dcterms:W3CDTF">2020-03-27T11:45:00Z</dcterms:created>
  <dcterms:modified xsi:type="dcterms:W3CDTF">2020-11-30T11:52:00Z</dcterms:modified>
</cp:coreProperties>
</file>